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7D20" w:rsidRPr="00CC50CA" w:rsidRDefault="00CE7D20" w:rsidP="001567CF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02.5pt;height:762.75pt">
            <v:imagedata r:id="rId7" o:title=""/>
          </v:shape>
        </w:pict>
      </w:r>
    </w:p>
    <w:p w:rsidR="00CE7D20" w:rsidRDefault="00CE7D20" w:rsidP="001567CF">
      <w:pPr>
        <w:pStyle w:val="NoSpacing"/>
        <w:jc w:val="both"/>
        <w:rPr>
          <w:rFonts w:ascii="Times New Roman" w:hAnsi="Times New Roman"/>
          <w:b/>
          <w:sz w:val="24"/>
          <w:szCs w:val="24"/>
        </w:rPr>
      </w:pPr>
    </w:p>
    <w:p w:rsidR="00CE7D20" w:rsidRPr="00DB686E" w:rsidRDefault="00CE7D20" w:rsidP="001567CF">
      <w:pPr>
        <w:pStyle w:val="NoSpacing"/>
        <w:jc w:val="both"/>
        <w:rPr>
          <w:rFonts w:ascii="Times New Roman" w:hAnsi="Times New Roman"/>
          <w:b/>
          <w:sz w:val="24"/>
          <w:szCs w:val="24"/>
        </w:rPr>
      </w:pPr>
      <w:r w:rsidRPr="00DB686E">
        <w:rPr>
          <w:rFonts w:ascii="Times New Roman" w:hAnsi="Times New Roman"/>
          <w:b/>
          <w:sz w:val="24"/>
          <w:szCs w:val="24"/>
        </w:rPr>
        <w:t xml:space="preserve">2. Организация деятельности интерната </w:t>
      </w:r>
    </w:p>
    <w:p w:rsidR="00CE7D20" w:rsidRPr="000A27D9" w:rsidRDefault="00CE7D20" w:rsidP="001567CF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0A27D9">
        <w:rPr>
          <w:rFonts w:ascii="Times New Roman" w:hAnsi="Times New Roman"/>
          <w:sz w:val="24"/>
          <w:szCs w:val="24"/>
        </w:rPr>
        <w:t xml:space="preserve"> </w:t>
      </w:r>
    </w:p>
    <w:p w:rsidR="00CE7D20" w:rsidRPr="000A27D9" w:rsidRDefault="00CE7D20" w:rsidP="001567CF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0A27D9">
        <w:rPr>
          <w:rFonts w:ascii="Times New Roman" w:hAnsi="Times New Roman"/>
          <w:sz w:val="24"/>
          <w:szCs w:val="24"/>
        </w:rPr>
        <w:t>2.1. Интернат созда</w:t>
      </w:r>
      <w:r>
        <w:rPr>
          <w:rFonts w:ascii="Times New Roman" w:hAnsi="Times New Roman"/>
          <w:sz w:val="24"/>
          <w:szCs w:val="24"/>
        </w:rPr>
        <w:t>ются  необходимые условия</w:t>
      </w:r>
      <w:r w:rsidRPr="000A27D9">
        <w:rPr>
          <w:rFonts w:ascii="Times New Roman" w:hAnsi="Times New Roman"/>
          <w:sz w:val="24"/>
          <w:szCs w:val="24"/>
        </w:rPr>
        <w:t xml:space="preserve"> для проживания обучающихся: </w:t>
      </w:r>
    </w:p>
    <w:p w:rsidR="00CE7D20" w:rsidRPr="000A27D9" w:rsidRDefault="00CE7D20" w:rsidP="001567CF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0A27D9">
        <w:rPr>
          <w:rFonts w:ascii="Times New Roman" w:hAnsi="Times New Roman"/>
          <w:sz w:val="24"/>
          <w:szCs w:val="24"/>
        </w:rPr>
        <w:t xml:space="preserve">- отдельные комнаты для спален девочек и мальчиков; </w:t>
      </w:r>
    </w:p>
    <w:p w:rsidR="00CE7D20" w:rsidRPr="000A27D9" w:rsidRDefault="00CE7D20" w:rsidP="001567CF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0A27D9">
        <w:rPr>
          <w:rFonts w:ascii="Times New Roman" w:hAnsi="Times New Roman"/>
          <w:sz w:val="24"/>
          <w:szCs w:val="24"/>
        </w:rPr>
        <w:t xml:space="preserve">- комната для самоподготовки, комната для отдыха (возможно совмещение); </w:t>
      </w:r>
    </w:p>
    <w:p w:rsidR="00CE7D20" w:rsidRPr="000A27D9" w:rsidRDefault="00CE7D20" w:rsidP="001567CF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0A27D9">
        <w:rPr>
          <w:rFonts w:ascii="Times New Roman" w:hAnsi="Times New Roman"/>
          <w:sz w:val="24"/>
          <w:szCs w:val="24"/>
        </w:rPr>
        <w:t xml:space="preserve">- бытовая комната (необходимые приспособления для стирки и глажения белья, сушки одежды); </w:t>
      </w:r>
    </w:p>
    <w:p w:rsidR="00CE7D20" w:rsidRPr="000A27D9" w:rsidRDefault="00CE7D20" w:rsidP="001567CF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0A27D9">
        <w:rPr>
          <w:rFonts w:ascii="Times New Roman" w:hAnsi="Times New Roman"/>
          <w:sz w:val="24"/>
          <w:szCs w:val="24"/>
        </w:rPr>
        <w:t xml:space="preserve">- помещение для хранения пищевых продуктов (специально оборудованное подвальное помещение, погреб), установка холодильного оборудования. </w:t>
      </w:r>
    </w:p>
    <w:p w:rsidR="00CE7D20" w:rsidRPr="000A27D9" w:rsidRDefault="00CE7D20" w:rsidP="001567CF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0A27D9">
        <w:rPr>
          <w:rFonts w:ascii="Times New Roman" w:hAnsi="Times New Roman"/>
          <w:sz w:val="24"/>
          <w:szCs w:val="24"/>
        </w:rPr>
        <w:t>Для организации досуга и воспитательной работы максимально используются учебные помещения общеобразовательного учреждения (актовый и физкультурный залы, читальный зал школьной библиотеки, мастерские, спортивные площадки и т.д.). Все жилые помещения подготовлены</w:t>
      </w:r>
      <w:r>
        <w:rPr>
          <w:rFonts w:ascii="Times New Roman" w:hAnsi="Times New Roman"/>
          <w:sz w:val="24"/>
          <w:szCs w:val="24"/>
        </w:rPr>
        <w:t xml:space="preserve"> </w:t>
      </w:r>
      <w:r w:rsidRPr="000A27D9">
        <w:rPr>
          <w:rFonts w:ascii="Times New Roman" w:hAnsi="Times New Roman"/>
          <w:sz w:val="24"/>
          <w:szCs w:val="24"/>
        </w:rPr>
        <w:t xml:space="preserve">к функционированию в осенне-зимний период, во всех помещениях интерната выполняются санитарно-гигиенические и противопожарные нормы и требования. </w:t>
      </w:r>
    </w:p>
    <w:p w:rsidR="00CE7D20" w:rsidRPr="000A27D9" w:rsidRDefault="00CE7D20" w:rsidP="001567CF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0A27D9">
        <w:rPr>
          <w:rFonts w:ascii="Times New Roman" w:hAnsi="Times New Roman"/>
          <w:sz w:val="24"/>
          <w:szCs w:val="24"/>
        </w:rPr>
        <w:t xml:space="preserve">2.2. В интернат принимаются дети: </w:t>
      </w:r>
    </w:p>
    <w:p w:rsidR="00CE7D20" w:rsidRPr="000A27D9" w:rsidRDefault="00CE7D20" w:rsidP="001567CF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0A27D9">
        <w:rPr>
          <w:rFonts w:ascii="Times New Roman" w:hAnsi="Times New Roman"/>
          <w:sz w:val="24"/>
          <w:szCs w:val="24"/>
        </w:rPr>
        <w:t xml:space="preserve">- из многодетных и малообеспеченных семей, находящихся под опекой и попечительством, </w:t>
      </w:r>
    </w:p>
    <w:p w:rsidR="00CE7D20" w:rsidRPr="000A27D9" w:rsidRDefault="00CE7D20" w:rsidP="001567CF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0A27D9">
        <w:rPr>
          <w:rFonts w:ascii="Times New Roman" w:hAnsi="Times New Roman"/>
          <w:sz w:val="24"/>
          <w:szCs w:val="24"/>
        </w:rPr>
        <w:t xml:space="preserve">- из неполных семей, нуждающихся в общественном воспитании по условиям проживания, труда, состояния здоровья родителей (законных представителей), </w:t>
      </w:r>
    </w:p>
    <w:p w:rsidR="00CE7D20" w:rsidRPr="000A27D9" w:rsidRDefault="00CE7D20" w:rsidP="001567CF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0A27D9">
        <w:rPr>
          <w:rFonts w:ascii="Times New Roman" w:hAnsi="Times New Roman"/>
          <w:sz w:val="24"/>
          <w:szCs w:val="24"/>
        </w:rPr>
        <w:t xml:space="preserve">- из образовательных учреждений </w:t>
      </w:r>
      <w:r>
        <w:rPr>
          <w:rFonts w:ascii="Times New Roman" w:hAnsi="Times New Roman"/>
          <w:sz w:val="24"/>
          <w:szCs w:val="24"/>
        </w:rPr>
        <w:t>Республики Татарстан при наличии направления ПМПК о рекомендации обучения в школе-интернате</w:t>
      </w:r>
      <w:r w:rsidRPr="000A27D9">
        <w:rPr>
          <w:rFonts w:ascii="Times New Roman" w:hAnsi="Times New Roman"/>
          <w:sz w:val="24"/>
          <w:szCs w:val="24"/>
        </w:rPr>
        <w:t xml:space="preserve">. Порядок приема детей в интернат осуществляется в соответствии с правилами приема в пришкольный интернат. </w:t>
      </w:r>
    </w:p>
    <w:p w:rsidR="00CE7D20" w:rsidRPr="000A27D9" w:rsidRDefault="00CE7D20" w:rsidP="001567CF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0A27D9">
        <w:rPr>
          <w:rFonts w:ascii="Times New Roman" w:hAnsi="Times New Roman"/>
          <w:sz w:val="24"/>
          <w:szCs w:val="24"/>
        </w:rPr>
        <w:t xml:space="preserve"> 2.3. Для зачисления детей в интернат родители (законные представители) предоставляют следующие документы: заявление родителей (законных представителей), копия свидетельства о рождении ребенка, медицинская карта. </w:t>
      </w:r>
    </w:p>
    <w:p w:rsidR="00CE7D20" w:rsidRPr="00CE618C" w:rsidRDefault="00CE7D20" w:rsidP="001567CF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2.4</w:t>
      </w:r>
      <w:r w:rsidRPr="00CE618C">
        <w:rPr>
          <w:rFonts w:ascii="Times New Roman" w:hAnsi="Times New Roman"/>
          <w:sz w:val="24"/>
          <w:szCs w:val="24"/>
        </w:rPr>
        <w:t xml:space="preserve">. Прием и выбытие </w:t>
      </w:r>
      <w:r>
        <w:rPr>
          <w:rFonts w:ascii="Times New Roman" w:hAnsi="Times New Roman"/>
          <w:sz w:val="24"/>
          <w:szCs w:val="24"/>
        </w:rPr>
        <w:t>воспитанника</w:t>
      </w:r>
      <w:r w:rsidRPr="00CE618C">
        <w:rPr>
          <w:rFonts w:ascii="Times New Roman" w:hAnsi="Times New Roman"/>
          <w:sz w:val="24"/>
          <w:szCs w:val="24"/>
        </w:rPr>
        <w:t xml:space="preserve"> в интернат проводятся по заявлению родителей (законных представителей) директором школы в течение всего учебного года и оформляются приказами по школе. При приеме ребенка в интернат родители (законные представители) обязательно должны быть ознакомлены с Уставом школы, локальными актами, Положением об интернате и другими документами, регламентирующими организацию образовательно – воспитательного процесса в интернате.</w:t>
      </w:r>
    </w:p>
    <w:p w:rsidR="00CE7D20" w:rsidRPr="00CE618C" w:rsidRDefault="00CE7D20" w:rsidP="001567CF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2.5</w:t>
      </w:r>
      <w:r w:rsidRPr="00CE618C">
        <w:rPr>
          <w:rFonts w:ascii="Times New Roman" w:hAnsi="Times New Roman"/>
          <w:sz w:val="24"/>
          <w:szCs w:val="24"/>
        </w:rPr>
        <w:t xml:space="preserve">. По заявлению родителей (законных представителей) директор школы разрешает </w:t>
      </w:r>
      <w:r>
        <w:rPr>
          <w:rFonts w:ascii="Times New Roman" w:hAnsi="Times New Roman"/>
          <w:sz w:val="24"/>
          <w:szCs w:val="24"/>
        </w:rPr>
        <w:t>воспитанникам</w:t>
      </w:r>
      <w:r w:rsidRPr="00CE618C">
        <w:rPr>
          <w:rFonts w:ascii="Times New Roman" w:hAnsi="Times New Roman"/>
          <w:sz w:val="24"/>
          <w:szCs w:val="24"/>
        </w:rPr>
        <w:t>, проживающим в интернате, ежедневный отъезд домой на срок, указанный в заявлении, в любое время в течение учебного года при условии продолжения обучения в любой форме, указанной в Уставе школы (с указанием в журнале посещаемости интерната).</w:t>
      </w:r>
    </w:p>
    <w:p w:rsidR="00CE7D20" w:rsidRPr="000A27D9" w:rsidRDefault="00CE7D20" w:rsidP="001567CF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2.6</w:t>
      </w:r>
      <w:r w:rsidRPr="00CE618C">
        <w:rPr>
          <w:rFonts w:ascii="Times New Roman" w:hAnsi="Times New Roman"/>
          <w:sz w:val="24"/>
          <w:szCs w:val="24"/>
        </w:rPr>
        <w:t xml:space="preserve">. Между общеобразовательным учреждением и родителями (законными представителями) </w:t>
      </w:r>
      <w:r>
        <w:rPr>
          <w:rFonts w:ascii="Times New Roman" w:hAnsi="Times New Roman"/>
          <w:sz w:val="24"/>
          <w:szCs w:val="24"/>
        </w:rPr>
        <w:t>воспитанника</w:t>
      </w:r>
      <w:r w:rsidRPr="00CE618C">
        <w:rPr>
          <w:rFonts w:ascii="Times New Roman" w:hAnsi="Times New Roman"/>
          <w:sz w:val="24"/>
          <w:szCs w:val="24"/>
        </w:rPr>
        <w:t>, проживающего в пришкольном интернате, заключается договор о взаимных обязательствах.</w:t>
      </w:r>
    </w:p>
    <w:p w:rsidR="00CE7D20" w:rsidRPr="000A27D9" w:rsidRDefault="00CE7D20" w:rsidP="001567CF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2.7</w:t>
      </w:r>
      <w:r w:rsidRPr="000A27D9">
        <w:rPr>
          <w:rFonts w:ascii="Times New Roman" w:hAnsi="Times New Roman"/>
          <w:sz w:val="24"/>
          <w:szCs w:val="24"/>
        </w:rPr>
        <w:t xml:space="preserve">. Для </w:t>
      </w:r>
      <w:r>
        <w:rPr>
          <w:rFonts w:ascii="Times New Roman" w:hAnsi="Times New Roman"/>
          <w:sz w:val="24"/>
          <w:szCs w:val="24"/>
        </w:rPr>
        <w:t>воспитанников</w:t>
      </w:r>
      <w:r w:rsidRPr="000A27D9">
        <w:rPr>
          <w:rFonts w:ascii="Times New Roman" w:hAnsi="Times New Roman"/>
          <w:sz w:val="24"/>
          <w:szCs w:val="24"/>
        </w:rPr>
        <w:t>, проживающи</w:t>
      </w:r>
      <w:r>
        <w:rPr>
          <w:rFonts w:ascii="Times New Roman" w:hAnsi="Times New Roman"/>
          <w:sz w:val="24"/>
          <w:szCs w:val="24"/>
        </w:rPr>
        <w:t>х в интернате, организуется шести</w:t>
      </w:r>
      <w:r w:rsidRPr="000A27D9">
        <w:rPr>
          <w:rFonts w:ascii="Times New Roman" w:hAnsi="Times New Roman"/>
          <w:sz w:val="24"/>
          <w:szCs w:val="24"/>
        </w:rPr>
        <w:t xml:space="preserve">разовое горячее питание. Школа несет ответственность за соблюдение норм питания. </w:t>
      </w:r>
    </w:p>
    <w:p w:rsidR="00CE7D20" w:rsidRPr="000A27D9" w:rsidRDefault="00CE7D20" w:rsidP="001567CF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2.8</w:t>
      </w:r>
      <w:r w:rsidRPr="000A27D9">
        <w:rPr>
          <w:rFonts w:ascii="Times New Roman" w:hAnsi="Times New Roman"/>
          <w:sz w:val="24"/>
          <w:szCs w:val="24"/>
        </w:rPr>
        <w:t xml:space="preserve">. В бытовом помещении может быть выделено место для индивидуального сбора грязного белья, хранения стирально-моющих принадлежностей в соответствии с санитарно-гигиеническими требованиями. </w:t>
      </w:r>
    </w:p>
    <w:p w:rsidR="00CE7D20" w:rsidRPr="000A27D9" w:rsidRDefault="00CE7D20" w:rsidP="001567CF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0A27D9">
        <w:rPr>
          <w:rFonts w:ascii="Times New Roman" w:hAnsi="Times New Roman"/>
          <w:sz w:val="24"/>
          <w:szCs w:val="24"/>
        </w:rPr>
        <w:t xml:space="preserve">Смена постельного белья, производит в установленные интернатом сроки. </w:t>
      </w:r>
    </w:p>
    <w:p w:rsidR="00CE7D20" w:rsidRPr="000A27D9" w:rsidRDefault="00CE7D20" w:rsidP="001567CF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2.9</w:t>
      </w:r>
      <w:r w:rsidRPr="000A27D9">
        <w:rPr>
          <w:rFonts w:ascii="Times New Roman" w:hAnsi="Times New Roman"/>
          <w:sz w:val="24"/>
          <w:szCs w:val="24"/>
        </w:rPr>
        <w:t xml:space="preserve">. Штатное расписание интерната составляется директором школы и является приложением к штатному расписанию школы. Работодатель для работников интерната - школа в лице ее директора. </w:t>
      </w:r>
    </w:p>
    <w:p w:rsidR="00CE7D20" w:rsidRPr="000A27D9" w:rsidRDefault="00CE7D20" w:rsidP="001567CF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2.10</w:t>
      </w:r>
      <w:r w:rsidRPr="000A27D9">
        <w:rPr>
          <w:rFonts w:ascii="Times New Roman" w:hAnsi="Times New Roman"/>
          <w:sz w:val="24"/>
          <w:szCs w:val="24"/>
        </w:rPr>
        <w:t>. Права и обязанности работников интерната определяются трудовыми договорами, должностными инструкциями, настоящим Положением и иными, предусмотренными этим положением, локальными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0A27D9">
        <w:rPr>
          <w:rFonts w:ascii="Times New Roman" w:hAnsi="Times New Roman"/>
          <w:sz w:val="24"/>
          <w:szCs w:val="24"/>
        </w:rPr>
        <w:t xml:space="preserve">актами школы. </w:t>
      </w:r>
    </w:p>
    <w:p w:rsidR="00CE7D20" w:rsidRPr="000A27D9" w:rsidRDefault="00CE7D20" w:rsidP="001567CF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2.11</w:t>
      </w:r>
      <w:r w:rsidRPr="000A27D9">
        <w:rPr>
          <w:rFonts w:ascii="Times New Roman" w:hAnsi="Times New Roman"/>
          <w:sz w:val="24"/>
          <w:szCs w:val="24"/>
        </w:rPr>
        <w:t xml:space="preserve">. В интернате в обязательном порядке ведется Книга проживающих в нем </w:t>
      </w:r>
      <w:r>
        <w:rPr>
          <w:rFonts w:ascii="Times New Roman" w:hAnsi="Times New Roman"/>
          <w:sz w:val="24"/>
          <w:szCs w:val="24"/>
        </w:rPr>
        <w:t>воспитанников</w:t>
      </w:r>
      <w:r w:rsidRPr="000A27D9">
        <w:rPr>
          <w:rFonts w:ascii="Times New Roman" w:hAnsi="Times New Roman"/>
          <w:sz w:val="24"/>
          <w:szCs w:val="24"/>
        </w:rPr>
        <w:t xml:space="preserve"> и документация их ежедневного пребывания. </w:t>
      </w:r>
    </w:p>
    <w:p w:rsidR="00CE7D20" w:rsidRPr="000A27D9" w:rsidRDefault="00CE7D20" w:rsidP="001567CF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2.12</w:t>
      </w:r>
      <w:r w:rsidRPr="000A27D9">
        <w:rPr>
          <w:rFonts w:ascii="Times New Roman" w:hAnsi="Times New Roman"/>
          <w:sz w:val="24"/>
          <w:szCs w:val="24"/>
        </w:rPr>
        <w:t xml:space="preserve">. Медицинское обслуживание обучающихся, проживающих в интернате, осуществляется медицинским работником школы или закрепленным за школой. </w:t>
      </w:r>
    </w:p>
    <w:p w:rsidR="00CE7D20" w:rsidRDefault="00CE7D20" w:rsidP="001567CF">
      <w:pPr>
        <w:pStyle w:val="NoSpacing"/>
        <w:jc w:val="both"/>
        <w:rPr>
          <w:rFonts w:ascii="Times New Roman" w:hAnsi="Times New Roman"/>
          <w:sz w:val="24"/>
          <w:szCs w:val="24"/>
        </w:rPr>
      </w:pPr>
    </w:p>
    <w:p w:rsidR="00CE7D20" w:rsidRDefault="00CE7D20" w:rsidP="001567CF">
      <w:pPr>
        <w:pStyle w:val="NoSpacing"/>
        <w:jc w:val="both"/>
        <w:rPr>
          <w:rFonts w:ascii="Times New Roman" w:hAnsi="Times New Roman"/>
          <w:sz w:val="24"/>
          <w:szCs w:val="24"/>
        </w:rPr>
      </w:pPr>
    </w:p>
    <w:p w:rsidR="00CE7D20" w:rsidRDefault="00CE7D20" w:rsidP="001567CF">
      <w:pPr>
        <w:pStyle w:val="NoSpacing"/>
        <w:jc w:val="both"/>
        <w:rPr>
          <w:rFonts w:ascii="Times New Roman" w:hAnsi="Times New Roman"/>
          <w:sz w:val="24"/>
          <w:szCs w:val="24"/>
        </w:rPr>
      </w:pPr>
    </w:p>
    <w:p w:rsidR="00CE7D20" w:rsidRPr="00DB686E" w:rsidRDefault="00CE7D20" w:rsidP="001567CF">
      <w:pPr>
        <w:pStyle w:val="NoSpacing"/>
        <w:jc w:val="both"/>
        <w:rPr>
          <w:rFonts w:ascii="Times New Roman" w:hAnsi="Times New Roman"/>
          <w:b/>
          <w:sz w:val="24"/>
          <w:szCs w:val="24"/>
        </w:rPr>
      </w:pPr>
      <w:r w:rsidRPr="00DB686E">
        <w:rPr>
          <w:rFonts w:ascii="Times New Roman" w:hAnsi="Times New Roman"/>
          <w:b/>
          <w:sz w:val="24"/>
          <w:szCs w:val="24"/>
        </w:rPr>
        <w:t xml:space="preserve">3. Организация быта </w:t>
      </w:r>
      <w:r>
        <w:rPr>
          <w:rFonts w:ascii="Times New Roman" w:hAnsi="Times New Roman"/>
          <w:b/>
          <w:sz w:val="24"/>
          <w:szCs w:val="24"/>
        </w:rPr>
        <w:t>воспитанников</w:t>
      </w:r>
      <w:r w:rsidRPr="00DB686E">
        <w:rPr>
          <w:rFonts w:ascii="Times New Roman" w:hAnsi="Times New Roman"/>
          <w:b/>
          <w:sz w:val="24"/>
          <w:szCs w:val="24"/>
        </w:rPr>
        <w:t xml:space="preserve">, проживающих в интернате. </w:t>
      </w:r>
    </w:p>
    <w:p w:rsidR="00CE7D20" w:rsidRPr="000A27D9" w:rsidRDefault="00CE7D20" w:rsidP="001567CF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0A27D9">
        <w:rPr>
          <w:rFonts w:ascii="Times New Roman" w:hAnsi="Times New Roman"/>
          <w:sz w:val="24"/>
          <w:szCs w:val="24"/>
        </w:rPr>
        <w:t xml:space="preserve"> </w:t>
      </w:r>
    </w:p>
    <w:p w:rsidR="00CE7D20" w:rsidRPr="000A27D9" w:rsidRDefault="00CE7D20" w:rsidP="001567CF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0A27D9">
        <w:rPr>
          <w:rFonts w:ascii="Times New Roman" w:hAnsi="Times New Roman"/>
          <w:sz w:val="24"/>
          <w:szCs w:val="24"/>
        </w:rPr>
        <w:t xml:space="preserve">3.1. На время проживания в интернате </w:t>
      </w:r>
      <w:r>
        <w:rPr>
          <w:rFonts w:ascii="Times New Roman" w:hAnsi="Times New Roman"/>
          <w:sz w:val="24"/>
          <w:szCs w:val="24"/>
        </w:rPr>
        <w:t>воспитанники</w:t>
      </w:r>
      <w:r w:rsidRPr="000A27D9">
        <w:rPr>
          <w:rFonts w:ascii="Times New Roman" w:hAnsi="Times New Roman"/>
          <w:sz w:val="24"/>
          <w:szCs w:val="24"/>
        </w:rPr>
        <w:t xml:space="preserve"> обеспечены столами, кроватью, матрацем, подушкой, одеялом, принадлежностями для уборки помещений, предметами общего пользования </w:t>
      </w:r>
      <w:r>
        <w:rPr>
          <w:rFonts w:ascii="Times New Roman" w:hAnsi="Times New Roman"/>
          <w:sz w:val="24"/>
          <w:szCs w:val="24"/>
        </w:rPr>
        <w:t>Воспитанники</w:t>
      </w:r>
      <w:r w:rsidRPr="000A27D9">
        <w:rPr>
          <w:rFonts w:ascii="Times New Roman" w:hAnsi="Times New Roman"/>
          <w:sz w:val="24"/>
          <w:szCs w:val="24"/>
        </w:rPr>
        <w:t xml:space="preserve">, проживающие в интернате, имеют индивидуальные предметы личной гигиены. </w:t>
      </w:r>
    </w:p>
    <w:p w:rsidR="00CE7D20" w:rsidRPr="000A27D9" w:rsidRDefault="00CE7D20" w:rsidP="001567CF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0A27D9">
        <w:rPr>
          <w:rFonts w:ascii="Times New Roman" w:hAnsi="Times New Roman"/>
          <w:sz w:val="24"/>
          <w:szCs w:val="24"/>
        </w:rPr>
        <w:t xml:space="preserve">3.2. Режим дня и правила поведения </w:t>
      </w:r>
      <w:r>
        <w:rPr>
          <w:rFonts w:ascii="Times New Roman" w:hAnsi="Times New Roman"/>
          <w:sz w:val="24"/>
          <w:szCs w:val="24"/>
        </w:rPr>
        <w:t>воспитанников</w:t>
      </w:r>
      <w:r w:rsidRPr="000A27D9">
        <w:rPr>
          <w:rFonts w:ascii="Times New Roman" w:hAnsi="Times New Roman"/>
          <w:sz w:val="24"/>
          <w:szCs w:val="24"/>
        </w:rPr>
        <w:t xml:space="preserve">, проживающих в интернате, должны составляться с учетом возрастных особенностей детей, санитарно-гигиенических требований и всех работ, связанных с самообслуживанием. Их утверждает руководитель общеобразовательного учреждения. </w:t>
      </w:r>
    </w:p>
    <w:p w:rsidR="00CE7D20" w:rsidRPr="000A27D9" w:rsidRDefault="00CE7D20" w:rsidP="001567CF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0A27D9">
        <w:rPr>
          <w:rFonts w:ascii="Times New Roman" w:hAnsi="Times New Roman"/>
          <w:sz w:val="24"/>
          <w:szCs w:val="24"/>
        </w:rPr>
        <w:t xml:space="preserve">3.3. В интернате в зависимости от количества проживающих </w:t>
      </w:r>
      <w:r>
        <w:rPr>
          <w:rFonts w:ascii="Times New Roman" w:hAnsi="Times New Roman"/>
          <w:sz w:val="24"/>
          <w:szCs w:val="24"/>
        </w:rPr>
        <w:t xml:space="preserve">воспитанников </w:t>
      </w:r>
      <w:r w:rsidRPr="000A27D9">
        <w:rPr>
          <w:rFonts w:ascii="Times New Roman" w:hAnsi="Times New Roman"/>
          <w:sz w:val="24"/>
          <w:szCs w:val="24"/>
        </w:rPr>
        <w:t>формируются либо разновозрастные группы (1-4-е, 5-11-е классы</w:t>
      </w:r>
      <w:r>
        <w:rPr>
          <w:rFonts w:ascii="Times New Roman" w:hAnsi="Times New Roman"/>
          <w:sz w:val="24"/>
          <w:szCs w:val="24"/>
        </w:rPr>
        <w:t>), либо одна группа (не менее 8</w:t>
      </w:r>
      <w:r w:rsidRPr="000A27D9">
        <w:rPr>
          <w:rFonts w:ascii="Times New Roman" w:hAnsi="Times New Roman"/>
          <w:sz w:val="24"/>
          <w:szCs w:val="24"/>
        </w:rPr>
        <w:t xml:space="preserve"> обучающихся). Спальни - раздельные. </w:t>
      </w:r>
    </w:p>
    <w:p w:rsidR="00CE7D20" w:rsidRPr="000A27D9" w:rsidRDefault="00CE7D20" w:rsidP="001567CF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0A27D9">
        <w:rPr>
          <w:rFonts w:ascii="Times New Roman" w:hAnsi="Times New Roman"/>
          <w:sz w:val="24"/>
          <w:szCs w:val="24"/>
        </w:rPr>
        <w:t>3.4. Количество групп интерната определяется в зависимости от числа поданных заявлений граждан и условий, созданных для осуществления образовательного процесса, и с учетом санитарных норм и контрольных нормативов. Наполняемос</w:t>
      </w:r>
      <w:r>
        <w:rPr>
          <w:rFonts w:ascii="Times New Roman" w:hAnsi="Times New Roman"/>
          <w:sz w:val="24"/>
          <w:szCs w:val="24"/>
        </w:rPr>
        <w:t>ть групп интерната - не менее 8</w:t>
      </w:r>
      <w:r w:rsidRPr="000A27D9">
        <w:rPr>
          <w:rFonts w:ascii="Times New Roman" w:hAnsi="Times New Roman"/>
          <w:sz w:val="24"/>
          <w:szCs w:val="24"/>
        </w:rPr>
        <w:t xml:space="preserve"> обучающихся. </w:t>
      </w:r>
    </w:p>
    <w:p w:rsidR="00CE7D20" w:rsidRPr="000A27D9" w:rsidRDefault="00CE7D20" w:rsidP="001567CF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0A27D9">
        <w:rPr>
          <w:rFonts w:ascii="Times New Roman" w:hAnsi="Times New Roman"/>
          <w:sz w:val="24"/>
          <w:szCs w:val="24"/>
        </w:rPr>
        <w:t>3.5. В интернате составляется график дежурства детей в жилых и учебных помещениях и сто</w:t>
      </w:r>
      <w:r>
        <w:rPr>
          <w:rFonts w:ascii="Times New Roman" w:hAnsi="Times New Roman"/>
          <w:sz w:val="24"/>
          <w:szCs w:val="24"/>
        </w:rPr>
        <w:t xml:space="preserve">ловой. Дежурный с воспитателем </w:t>
      </w:r>
      <w:r w:rsidRPr="000A27D9">
        <w:rPr>
          <w:rFonts w:ascii="Times New Roman" w:hAnsi="Times New Roman"/>
          <w:sz w:val="24"/>
          <w:szCs w:val="24"/>
        </w:rPr>
        <w:t xml:space="preserve"> следит за выполнением обучающимися работ по самообслуживанию, за следованием установленному режиму дня. </w:t>
      </w:r>
    </w:p>
    <w:p w:rsidR="00CE7D20" w:rsidRPr="000A27D9" w:rsidRDefault="00CE7D20" w:rsidP="001567CF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0A27D9">
        <w:rPr>
          <w:rFonts w:ascii="Times New Roman" w:hAnsi="Times New Roman"/>
          <w:sz w:val="24"/>
          <w:szCs w:val="24"/>
        </w:rPr>
        <w:t xml:space="preserve">3.6. Запрещается привлекать обучающихся, проживающих в интернате, к работам, опасными для жизни и здоровья (мытье окон, очистка крыш и </w:t>
      </w:r>
      <w:r>
        <w:rPr>
          <w:rFonts w:ascii="Times New Roman" w:hAnsi="Times New Roman"/>
          <w:sz w:val="24"/>
          <w:szCs w:val="24"/>
        </w:rPr>
        <w:t>п</w:t>
      </w:r>
      <w:r w:rsidRPr="000A27D9">
        <w:rPr>
          <w:rFonts w:ascii="Times New Roman" w:hAnsi="Times New Roman"/>
          <w:sz w:val="24"/>
          <w:szCs w:val="24"/>
        </w:rPr>
        <w:t xml:space="preserve">р.). </w:t>
      </w:r>
    </w:p>
    <w:p w:rsidR="00CE7D20" w:rsidRDefault="00CE7D20" w:rsidP="001567CF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0A27D9">
        <w:rPr>
          <w:rFonts w:ascii="Times New Roman" w:hAnsi="Times New Roman"/>
          <w:sz w:val="24"/>
          <w:szCs w:val="24"/>
        </w:rPr>
        <w:t xml:space="preserve">3.7. Взаимоотношения обучающихся, проживающих в интернате, с </w:t>
      </w:r>
      <w:r>
        <w:rPr>
          <w:rFonts w:ascii="Times New Roman" w:hAnsi="Times New Roman"/>
          <w:sz w:val="24"/>
          <w:szCs w:val="24"/>
        </w:rPr>
        <w:t xml:space="preserve">педагогическим и </w:t>
      </w:r>
      <w:r w:rsidRPr="000A27D9">
        <w:rPr>
          <w:rFonts w:ascii="Times New Roman" w:hAnsi="Times New Roman"/>
          <w:sz w:val="24"/>
          <w:szCs w:val="24"/>
        </w:rPr>
        <w:t xml:space="preserve">обслуживающим персоналом строятся на основе уважения человеческого достоинства. Применение к проживающим обучающимся методов физического и психического насилия недопустимо. </w:t>
      </w:r>
    </w:p>
    <w:p w:rsidR="00CE7D20" w:rsidRPr="000A27D9" w:rsidRDefault="00CE7D20" w:rsidP="001567CF">
      <w:pPr>
        <w:pStyle w:val="NoSpacing"/>
        <w:jc w:val="both"/>
        <w:rPr>
          <w:rFonts w:ascii="Times New Roman" w:hAnsi="Times New Roman"/>
          <w:sz w:val="24"/>
          <w:szCs w:val="24"/>
        </w:rPr>
      </w:pPr>
    </w:p>
    <w:p w:rsidR="00CE7D20" w:rsidRDefault="00CE7D20" w:rsidP="001567CF">
      <w:pPr>
        <w:pStyle w:val="NoSpacing"/>
        <w:jc w:val="both"/>
        <w:rPr>
          <w:rFonts w:ascii="Times New Roman" w:hAnsi="Times New Roman"/>
          <w:b/>
          <w:sz w:val="24"/>
          <w:szCs w:val="24"/>
        </w:rPr>
      </w:pPr>
      <w:r w:rsidRPr="00DB686E">
        <w:rPr>
          <w:rFonts w:ascii="Times New Roman" w:hAnsi="Times New Roman"/>
          <w:b/>
          <w:sz w:val="24"/>
          <w:szCs w:val="24"/>
        </w:rPr>
        <w:t xml:space="preserve"> 4. Организация воспитательной работы</w:t>
      </w:r>
    </w:p>
    <w:p w:rsidR="00CE7D20" w:rsidRPr="00DB686E" w:rsidRDefault="00CE7D20" w:rsidP="001567CF">
      <w:pPr>
        <w:pStyle w:val="NoSpacing"/>
        <w:jc w:val="both"/>
        <w:rPr>
          <w:rFonts w:ascii="Times New Roman" w:hAnsi="Times New Roman"/>
          <w:b/>
          <w:sz w:val="24"/>
          <w:szCs w:val="24"/>
        </w:rPr>
      </w:pPr>
    </w:p>
    <w:p w:rsidR="00CE7D20" w:rsidRPr="000A27D9" w:rsidRDefault="00CE7D20" w:rsidP="001567CF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0A27D9">
        <w:rPr>
          <w:rFonts w:ascii="Times New Roman" w:hAnsi="Times New Roman"/>
          <w:sz w:val="24"/>
          <w:szCs w:val="24"/>
        </w:rPr>
        <w:t>4.1. Воспитательная работа осуществляется по плану, составленному</w:t>
      </w:r>
      <w:r>
        <w:rPr>
          <w:rFonts w:ascii="Times New Roman" w:hAnsi="Times New Roman"/>
          <w:sz w:val="24"/>
          <w:szCs w:val="24"/>
        </w:rPr>
        <w:t xml:space="preserve"> </w:t>
      </w:r>
      <w:r w:rsidRPr="000A27D9">
        <w:rPr>
          <w:rFonts w:ascii="Times New Roman" w:hAnsi="Times New Roman"/>
          <w:sz w:val="24"/>
          <w:szCs w:val="24"/>
        </w:rPr>
        <w:t xml:space="preserve">заместителем директора по воспитательной работе на учебный год </w:t>
      </w:r>
      <w:r>
        <w:rPr>
          <w:rFonts w:ascii="Times New Roman" w:hAnsi="Times New Roman"/>
          <w:sz w:val="24"/>
          <w:szCs w:val="24"/>
        </w:rPr>
        <w:t xml:space="preserve"> с</w:t>
      </w:r>
      <w:r w:rsidRPr="000A27D9">
        <w:rPr>
          <w:rFonts w:ascii="Times New Roman" w:hAnsi="Times New Roman"/>
          <w:sz w:val="24"/>
          <w:szCs w:val="24"/>
        </w:rPr>
        <w:t xml:space="preserve">огласованным с общим планом работы школы, при котором он организован. </w:t>
      </w:r>
    </w:p>
    <w:p w:rsidR="00CE7D20" w:rsidRPr="000A27D9" w:rsidRDefault="00CE7D20" w:rsidP="001567CF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0A27D9">
        <w:rPr>
          <w:rFonts w:ascii="Times New Roman" w:hAnsi="Times New Roman"/>
          <w:sz w:val="24"/>
          <w:szCs w:val="24"/>
        </w:rPr>
        <w:t xml:space="preserve">4.2. Все воспитанники интерната составляют единый коллектив, принимающий активное участие во всей жизни школы, в деятельности детской организации. </w:t>
      </w:r>
    </w:p>
    <w:p w:rsidR="00CE7D20" w:rsidRPr="000A27D9" w:rsidRDefault="00CE7D20" w:rsidP="001567CF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0A27D9">
        <w:rPr>
          <w:rFonts w:ascii="Times New Roman" w:hAnsi="Times New Roman"/>
          <w:sz w:val="24"/>
          <w:szCs w:val="24"/>
        </w:rPr>
        <w:t xml:space="preserve">4.3. Воспитательная работа проводится с учетом привития трудовых навыков воспитанникам, сочетая отдых и оздоровление. </w:t>
      </w:r>
    </w:p>
    <w:p w:rsidR="00CE7D20" w:rsidRPr="000A27D9" w:rsidRDefault="00CE7D20" w:rsidP="001567CF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0A27D9">
        <w:rPr>
          <w:rFonts w:ascii="Times New Roman" w:hAnsi="Times New Roman"/>
          <w:sz w:val="24"/>
          <w:szCs w:val="24"/>
        </w:rPr>
        <w:t xml:space="preserve">4.4. Физическое воспитание осуществляется правильной организацией всего режима дня, привитием воспитанникам гигиенических навыков, ежедневными </w:t>
      </w:r>
      <w:r>
        <w:rPr>
          <w:rFonts w:ascii="Times New Roman" w:hAnsi="Times New Roman"/>
          <w:sz w:val="24"/>
          <w:szCs w:val="24"/>
        </w:rPr>
        <w:t xml:space="preserve">занятиями утренней гимнастикой, </w:t>
      </w:r>
      <w:r w:rsidRPr="000A27D9">
        <w:rPr>
          <w:rFonts w:ascii="Times New Roman" w:hAnsi="Times New Roman"/>
          <w:sz w:val="24"/>
          <w:szCs w:val="24"/>
        </w:rPr>
        <w:t xml:space="preserve">различными видами спорта, проведением прогулок и туристических походов, занятиями на свежем воздухе и т. д. </w:t>
      </w:r>
    </w:p>
    <w:p w:rsidR="00CE7D20" w:rsidRPr="000A27D9" w:rsidRDefault="00CE7D20" w:rsidP="001567CF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0A27D9">
        <w:rPr>
          <w:rFonts w:ascii="Times New Roman" w:hAnsi="Times New Roman"/>
          <w:sz w:val="24"/>
          <w:szCs w:val="24"/>
        </w:rPr>
        <w:t xml:space="preserve">4.5. В интернате применяются меры поощрения воспитанников и в </w:t>
      </w:r>
      <w:r>
        <w:rPr>
          <w:rFonts w:ascii="Times New Roman" w:hAnsi="Times New Roman"/>
          <w:sz w:val="24"/>
          <w:szCs w:val="24"/>
        </w:rPr>
        <w:t xml:space="preserve">отдельных случаях меры </w:t>
      </w:r>
      <w:r w:rsidRPr="000A27D9">
        <w:rPr>
          <w:rFonts w:ascii="Times New Roman" w:hAnsi="Times New Roman"/>
          <w:sz w:val="24"/>
          <w:szCs w:val="24"/>
        </w:rPr>
        <w:t xml:space="preserve">наказания, установленные в Уставе школы и положении по интернату. </w:t>
      </w:r>
    </w:p>
    <w:p w:rsidR="00CE7D20" w:rsidRPr="000A27D9" w:rsidRDefault="00CE7D20" w:rsidP="001567CF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0A27D9">
        <w:rPr>
          <w:rFonts w:ascii="Times New Roman" w:hAnsi="Times New Roman"/>
          <w:sz w:val="24"/>
          <w:szCs w:val="24"/>
        </w:rPr>
        <w:t xml:space="preserve"> </w:t>
      </w:r>
    </w:p>
    <w:p w:rsidR="00CE7D20" w:rsidRPr="00DB686E" w:rsidRDefault="00CE7D20" w:rsidP="001567CF">
      <w:pPr>
        <w:pStyle w:val="NoSpacing"/>
        <w:jc w:val="both"/>
        <w:rPr>
          <w:rFonts w:ascii="Times New Roman" w:hAnsi="Times New Roman"/>
          <w:b/>
          <w:sz w:val="24"/>
          <w:szCs w:val="24"/>
        </w:rPr>
      </w:pPr>
      <w:r w:rsidRPr="00DB686E">
        <w:rPr>
          <w:rFonts w:ascii="Times New Roman" w:hAnsi="Times New Roman"/>
          <w:b/>
          <w:sz w:val="24"/>
          <w:szCs w:val="24"/>
        </w:rPr>
        <w:t xml:space="preserve">5. Участники образовательного процесса </w:t>
      </w:r>
    </w:p>
    <w:p w:rsidR="00CE7D20" w:rsidRPr="000A27D9" w:rsidRDefault="00CE7D20" w:rsidP="001567CF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0A27D9">
        <w:rPr>
          <w:rFonts w:ascii="Times New Roman" w:hAnsi="Times New Roman"/>
          <w:sz w:val="24"/>
          <w:szCs w:val="24"/>
        </w:rPr>
        <w:t xml:space="preserve"> </w:t>
      </w:r>
    </w:p>
    <w:p w:rsidR="00CE7D20" w:rsidRPr="000A27D9" w:rsidRDefault="00CE7D20" w:rsidP="001567CF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0A27D9">
        <w:rPr>
          <w:rFonts w:ascii="Times New Roman" w:hAnsi="Times New Roman"/>
          <w:sz w:val="24"/>
          <w:szCs w:val="24"/>
        </w:rPr>
        <w:t xml:space="preserve"> 5.1. Образовательный процесс в интернате осуществляется в соответствии с уставом школы. </w:t>
      </w:r>
    </w:p>
    <w:p w:rsidR="00CE7D20" w:rsidRPr="000A27D9" w:rsidRDefault="00CE7D20" w:rsidP="001567CF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0A27D9">
        <w:rPr>
          <w:rFonts w:ascii="Times New Roman" w:hAnsi="Times New Roman"/>
          <w:sz w:val="24"/>
          <w:szCs w:val="24"/>
        </w:rPr>
        <w:t xml:space="preserve">5.2. Участниками образовательного процесса являются </w:t>
      </w:r>
      <w:r>
        <w:rPr>
          <w:rFonts w:ascii="Times New Roman" w:hAnsi="Times New Roman"/>
          <w:sz w:val="24"/>
          <w:szCs w:val="24"/>
        </w:rPr>
        <w:t>воспитанники</w:t>
      </w:r>
      <w:r w:rsidRPr="000A27D9">
        <w:rPr>
          <w:rFonts w:ascii="Times New Roman" w:hAnsi="Times New Roman"/>
          <w:sz w:val="24"/>
          <w:szCs w:val="24"/>
        </w:rPr>
        <w:t xml:space="preserve">, проживающие в интернате, педагогические работники, родители (законные представители), административный и обслуживающий (технический, вспомогательный) персонал, социальные партнеры. </w:t>
      </w:r>
    </w:p>
    <w:p w:rsidR="00CE7D20" w:rsidRPr="000A27D9" w:rsidRDefault="00CE7D20" w:rsidP="001567CF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0A27D9">
        <w:rPr>
          <w:rFonts w:ascii="Times New Roman" w:hAnsi="Times New Roman"/>
          <w:sz w:val="24"/>
          <w:szCs w:val="24"/>
        </w:rPr>
        <w:t xml:space="preserve"> 5.3. Медицинское обслуживание воспитанников, проживающих в интернате, осуществляется штатной медицинской сестрой, которая наряду с администрацией школы и интерната несет ответственность за сохранность жизни и здоровья, физическое развитие воспитанников, проведение лечебно – профилактических мероприятий, соблюдение санитарно – гигиенических норм и режима дня. </w:t>
      </w:r>
    </w:p>
    <w:p w:rsidR="00CE7D20" w:rsidRPr="000A27D9" w:rsidRDefault="00CE7D20" w:rsidP="001567CF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0A27D9">
        <w:rPr>
          <w:rFonts w:ascii="Times New Roman" w:hAnsi="Times New Roman"/>
          <w:sz w:val="24"/>
          <w:szCs w:val="24"/>
        </w:rPr>
        <w:t xml:space="preserve">5.4. Непосредственное руководство интернатом осуществляется </w:t>
      </w:r>
      <w:r>
        <w:rPr>
          <w:rFonts w:ascii="Times New Roman" w:hAnsi="Times New Roman"/>
          <w:sz w:val="24"/>
          <w:szCs w:val="24"/>
        </w:rPr>
        <w:t>директором школы</w:t>
      </w:r>
    </w:p>
    <w:p w:rsidR="00CE7D20" w:rsidRPr="000A27D9" w:rsidRDefault="00CE7D20" w:rsidP="001567CF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0A27D9">
        <w:rPr>
          <w:rFonts w:ascii="Times New Roman" w:hAnsi="Times New Roman"/>
          <w:sz w:val="24"/>
          <w:szCs w:val="24"/>
        </w:rPr>
        <w:t>5.5. Работники интерната имеют право на участие в управлении интернатом в порядке, определенном уставом школы, а также на защиту своей профессиональной чести и достоинства.</w:t>
      </w:r>
    </w:p>
    <w:p w:rsidR="00CE7D20" w:rsidRPr="000A27D9" w:rsidRDefault="00CE7D20" w:rsidP="001567CF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0A27D9">
        <w:rPr>
          <w:rFonts w:ascii="Times New Roman" w:hAnsi="Times New Roman"/>
          <w:sz w:val="24"/>
          <w:szCs w:val="24"/>
        </w:rPr>
        <w:t xml:space="preserve">5.6. Основные права и обязанности, а также социальные гарантии и </w:t>
      </w:r>
      <w:r>
        <w:rPr>
          <w:rFonts w:ascii="Times New Roman" w:hAnsi="Times New Roman"/>
          <w:sz w:val="24"/>
          <w:szCs w:val="24"/>
        </w:rPr>
        <w:t>льгот</w:t>
      </w:r>
      <w:r w:rsidRPr="000A27D9">
        <w:rPr>
          <w:rFonts w:ascii="Times New Roman" w:hAnsi="Times New Roman"/>
          <w:sz w:val="24"/>
          <w:szCs w:val="24"/>
        </w:rPr>
        <w:t xml:space="preserve">ы, предоставляемые работникам интерната, определяются законодательством Российской </w:t>
      </w:r>
      <w:r>
        <w:rPr>
          <w:rFonts w:ascii="Times New Roman" w:hAnsi="Times New Roman"/>
          <w:sz w:val="24"/>
          <w:szCs w:val="24"/>
        </w:rPr>
        <w:t xml:space="preserve">Федерации, Типовым положением </w:t>
      </w:r>
      <w:r w:rsidRPr="000A27D9">
        <w:rPr>
          <w:rFonts w:ascii="Times New Roman" w:hAnsi="Times New Roman"/>
          <w:sz w:val="24"/>
          <w:szCs w:val="24"/>
        </w:rPr>
        <w:t>общеобразовательном учреждении, уставом школы, правилами внутреннего</w:t>
      </w:r>
    </w:p>
    <w:p w:rsidR="00CE7D20" w:rsidRPr="000A27D9" w:rsidRDefault="00CE7D20" w:rsidP="001567CF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0A27D9">
        <w:rPr>
          <w:rFonts w:ascii="Times New Roman" w:hAnsi="Times New Roman"/>
          <w:sz w:val="24"/>
          <w:szCs w:val="24"/>
        </w:rPr>
        <w:t xml:space="preserve">распорядка, квалификационными характеристиками работников образовательных учреждений, Положением об интернате. </w:t>
      </w:r>
    </w:p>
    <w:p w:rsidR="00CE7D20" w:rsidRPr="000A27D9" w:rsidRDefault="00CE7D20" w:rsidP="001567CF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0A27D9">
        <w:rPr>
          <w:rFonts w:ascii="Times New Roman" w:hAnsi="Times New Roman"/>
          <w:sz w:val="24"/>
          <w:szCs w:val="24"/>
        </w:rPr>
        <w:t xml:space="preserve">5.7. Директор школы, в соответствии с действующим законодательством Российской Федерации и уставом школы, осуществляет общее руководство интернатом и несет персональную ответственность за исполнение своих функциональных обязанностей, общую постановку </w:t>
      </w:r>
    </w:p>
    <w:p w:rsidR="00CE7D20" w:rsidRPr="000A27D9" w:rsidRDefault="00CE7D20" w:rsidP="001567CF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0A27D9">
        <w:rPr>
          <w:rFonts w:ascii="Times New Roman" w:hAnsi="Times New Roman"/>
          <w:sz w:val="24"/>
          <w:szCs w:val="24"/>
        </w:rPr>
        <w:t xml:space="preserve">образовательной работы в интернате, трудового воспитания, за сохранность жизни и здоровья детей в период их пребывания в интернате, за материально – техническое обеспечение интерната. </w:t>
      </w:r>
    </w:p>
    <w:p w:rsidR="00CE7D20" w:rsidRPr="000A27D9" w:rsidRDefault="00CE7D20" w:rsidP="001567CF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0A27D9">
        <w:rPr>
          <w:rFonts w:ascii="Times New Roman" w:hAnsi="Times New Roman"/>
          <w:sz w:val="24"/>
          <w:szCs w:val="24"/>
        </w:rPr>
        <w:t xml:space="preserve">5.8. Заместитель директора по воспитательной работе, </w:t>
      </w:r>
      <w:r>
        <w:rPr>
          <w:rFonts w:ascii="Times New Roman" w:hAnsi="Times New Roman"/>
          <w:sz w:val="24"/>
          <w:szCs w:val="24"/>
        </w:rPr>
        <w:t xml:space="preserve">старший воспитатель </w:t>
      </w:r>
      <w:r w:rsidRPr="000A27D9">
        <w:rPr>
          <w:rFonts w:ascii="Times New Roman" w:hAnsi="Times New Roman"/>
          <w:sz w:val="24"/>
          <w:szCs w:val="24"/>
        </w:rPr>
        <w:t>оказывают методическую помощь вос</w:t>
      </w:r>
      <w:r>
        <w:rPr>
          <w:rFonts w:ascii="Times New Roman" w:hAnsi="Times New Roman"/>
          <w:sz w:val="24"/>
          <w:szCs w:val="24"/>
        </w:rPr>
        <w:t>питателям интерната, вовлекают воспитанников</w:t>
      </w:r>
      <w:r w:rsidRPr="000A27D9">
        <w:rPr>
          <w:rFonts w:ascii="Times New Roman" w:hAnsi="Times New Roman"/>
          <w:sz w:val="24"/>
          <w:szCs w:val="24"/>
        </w:rPr>
        <w:t>, проживающих в интернате, в общешкольные мероприятия.</w:t>
      </w:r>
    </w:p>
    <w:p w:rsidR="00CE7D20" w:rsidRPr="000A27D9" w:rsidRDefault="00CE7D20" w:rsidP="001567CF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</w:t>
      </w:r>
      <w:r w:rsidRPr="000A27D9">
        <w:rPr>
          <w:rFonts w:ascii="Times New Roman" w:hAnsi="Times New Roman"/>
          <w:sz w:val="24"/>
          <w:szCs w:val="24"/>
        </w:rPr>
        <w:t xml:space="preserve">9. </w:t>
      </w:r>
      <w:r>
        <w:rPr>
          <w:rFonts w:ascii="Times New Roman" w:hAnsi="Times New Roman"/>
          <w:sz w:val="24"/>
          <w:szCs w:val="24"/>
        </w:rPr>
        <w:t>Заместители</w:t>
      </w:r>
      <w:r w:rsidRPr="000A27D9">
        <w:rPr>
          <w:rFonts w:ascii="Times New Roman" w:hAnsi="Times New Roman"/>
          <w:sz w:val="24"/>
          <w:szCs w:val="24"/>
        </w:rPr>
        <w:t xml:space="preserve"> директора по </w:t>
      </w:r>
      <w:r>
        <w:rPr>
          <w:rFonts w:ascii="Times New Roman" w:hAnsi="Times New Roman"/>
          <w:sz w:val="24"/>
          <w:szCs w:val="24"/>
        </w:rPr>
        <w:t>учебной и воспитательной работе работаю</w:t>
      </w:r>
      <w:r w:rsidRPr="000A27D9">
        <w:rPr>
          <w:rFonts w:ascii="Times New Roman" w:hAnsi="Times New Roman"/>
          <w:sz w:val="24"/>
          <w:szCs w:val="24"/>
        </w:rPr>
        <w:t xml:space="preserve">т под руководством директора школы: </w:t>
      </w:r>
    </w:p>
    <w:p w:rsidR="00CE7D20" w:rsidRPr="000A27D9" w:rsidRDefault="00CE7D20" w:rsidP="001567CF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отвечаю</w:t>
      </w:r>
      <w:r w:rsidRPr="000A27D9">
        <w:rPr>
          <w:rFonts w:ascii="Times New Roman" w:hAnsi="Times New Roman"/>
          <w:sz w:val="24"/>
          <w:szCs w:val="24"/>
        </w:rPr>
        <w:t xml:space="preserve">т за </w:t>
      </w:r>
      <w:r>
        <w:rPr>
          <w:rFonts w:ascii="Times New Roman" w:hAnsi="Times New Roman"/>
          <w:sz w:val="24"/>
          <w:szCs w:val="24"/>
        </w:rPr>
        <w:t xml:space="preserve">учебную и </w:t>
      </w:r>
      <w:r w:rsidRPr="000A27D9">
        <w:rPr>
          <w:rFonts w:ascii="Times New Roman" w:hAnsi="Times New Roman"/>
          <w:sz w:val="24"/>
          <w:szCs w:val="24"/>
        </w:rPr>
        <w:t xml:space="preserve">воспитательную работу, состояние условий для выполнения </w:t>
      </w:r>
      <w:r>
        <w:rPr>
          <w:rFonts w:ascii="Times New Roman" w:hAnsi="Times New Roman"/>
          <w:sz w:val="24"/>
          <w:szCs w:val="24"/>
        </w:rPr>
        <w:t xml:space="preserve">воспитанниками </w:t>
      </w:r>
      <w:r w:rsidRPr="000A27D9">
        <w:rPr>
          <w:rFonts w:ascii="Times New Roman" w:hAnsi="Times New Roman"/>
          <w:sz w:val="24"/>
          <w:szCs w:val="24"/>
        </w:rPr>
        <w:t xml:space="preserve">домашних заданий, проведение воспитательной и оздоровительной работы в интернате, сохранность жизни и здоровья детей в период пребывания их в интернате, выполнение установленного режима и правил внутреннего распорядка; </w:t>
      </w:r>
    </w:p>
    <w:p w:rsidR="00CE7D20" w:rsidRPr="000A27D9" w:rsidRDefault="00CE7D20" w:rsidP="001567CF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0A27D9">
        <w:rPr>
          <w:rFonts w:ascii="Times New Roman" w:hAnsi="Times New Roman"/>
          <w:sz w:val="24"/>
          <w:szCs w:val="24"/>
        </w:rPr>
        <w:t xml:space="preserve">- обеспечивает соблюдение в интернате санитарно – гигиенических норм и выполнение противопожарных мероприятий; </w:t>
      </w:r>
    </w:p>
    <w:p w:rsidR="00CE7D20" w:rsidRPr="000A27D9" w:rsidRDefault="00CE7D20" w:rsidP="001567CF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0A27D9">
        <w:rPr>
          <w:rFonts w:ascii="Times New Roman" w:hAnsi="Times New Roman"/>
          <w:sz w:val="24"/>
          <w:szCs w:val="24"/>
        </w:rPr>
        <w:t xml:space="preserve">- способствует организации качественного и разнообразного питания воспитанников; </w:t>
      </w:r>
    </w:p>
    <w:p w:rsidR="00CE7D20" w:rsidRPr="000A27D9" w:rsidRDefault="00CE7D20" w:rsidP="001567CF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0A27D9">
        <w:rPr>
          <w:rFonts w:ascii="Times New Roman" w:hAnsi="Times New Roman"/>
          <w:sz w:val="24"/>
          <w:szCs w:val="24"/>
        </w:rPr>
        <w:t xml:space="preserve">- контролирует работу воспитателей; </w:t>
      </w:r>
    </w:p>
    <w:p w:rsidR="00CE7D20" w:rsidRPr="000A27D9" w:rsidRDefault="00CE7D20" w:rsidP="001567CF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0A27D9">
        <w:rPr>
          <w:rFonts w:ascii="Times New Roman" w:hAnsi="Times New Roman"/>
          <w:sz w:val="24"/>
          <w:szCs w:val="24"/>
        </w:rPr>
        <w:t xml:space="preserve">- составляет график дежурства воспитателей и режим работы младшего обслуживающего персонала по интернату; </w:t>
      </w:r>
    </w:p>
    <w:p w:rsidR="00CE7D20" w:rsidRPr="000A27D9" w:rsidRDefault="00CE7D20" w:rsidP="001567CF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0A27D9">
        <w:rPr>
          <w:rFonts w:ascii="Times New Roman" w:hAnsi="Times New Roman"/>
          <w:sz w:val="24"/>
          <w:szCs w:val="24"/>
        </w:rPr>
        <w:t xml:space="preserve">- является членом педагогического совета школы, отчитывается перед ним о своей работе. </w:t>
      </w:r>
    </w:p>
    <w:p w:rsidR="00CE7D20" w:rsidRPr="000A27D9" w:rsidRDefault="00CE7D20" w:rsidP="001567CF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Распоряжения заместителей директора по учебной и </w:t>
      </w:r>
      <w:r w:rsidRPr="000A27D9">
        <w:rPr>
          <w:rFonts w:ascii="Times New Roman" w:hAnsi="Times New Roman"/>
          <w:sz w:val="24"/>
          <w:szCs w:val="24"/>
        </w:rPr>
        <w:t xml:space="preserve">воспитательной работе обязательны для всех работников интерната. </w:t>
      </w:r>
    </w:p>
    <w:p w:rsidR="00CE7D20" w:rsidRPr="000A27D9" w:rsidRDefault="00CE7D20" w:rsidP="001567CF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5.10. </w:t>
      </w:r>
      <w:r w:rsidRPr="000A27D9">
        <w:rPr>
          <w:rFonts w:ascii="Times New Roman" w:hAnsi="Times New Roman"/>
          <w:sz w:val="24"/>
          <w:szCs w:val="24"/>
        </w:rPr>
        <w:t xml:space="preserve">Воспитатель интерната в соответствии с уставом школы и должностными обязанностями непосредственно в интернате: </w:t>
      </w:r>
    </w:p>
    <w:p w:rsidR="00CE7D20" w:rsidRPr="000A27D9" w:rsidRDefault="00CE7D20" w:rsidP="001567CF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0A27D9">
        <w:rPr>
          <w:rFonts w:ascii="Times New Roman" w:hAnsi="Times New Roman"/>
          <w:sz w:val="24"/>
          <w:szCs w:val="24"/>
        </w:rPr>
        <w:t xml:space="preserve">• совместно с учителями школы добивается повышения качества знаний воспитанников по всем предметам, </w:t>
      </w:r>
      <w:r>
        <w:rPr>
          <w:rFonts w:ascii="Times New Roman" w:hAnsi="Times New Roman"/>
          <w:sz w:val="24"/>
          <w:szCs w:val="24"/>
        </w:rPr>
        <w:t xml:space="preserve">находится в постоянном контакте с классным руководителем </w:t>
      </w:r>
      <w:r w:rsidRPr="000A27D9">
        <w:rPr>
          <w:rFonts w:ascii="Times New Roman" w:hAnsi="Times New Roman"/>
          <w:sz w:val="24"/>
          <w:szCs w:val="24"/>
        </w:rPr>
        <w:t xml:space="preserve">, посещает отдельные уроки в классе, где учатся воспитанники, кружки, в которых они занимаются; </w:t>
      </w:r>
    </w:p>
    <w:p w:rsidR="00CE7D20" w:rsidRPr="000A27D9" w:rsidRDefault="00CE7D20" w:rsidP="001567CF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0A27D9">
        <w:rPr>
          <w:rFonts w:ascii="Times New Roman" w:hAnsi="Times New Roman"/>
          <w:sz w:val="24"/>
          <w:szCs w:val="24"/>
        </w:rPr>
        <w:t xml:space="preserve">• воспитывает у воспитанников интерната бережное отношение к общественной собственности, прививает санитарно – гигиенические навыки и правила культурного поведения, приучает детей к самообслуживанию; </w:t>
      </w:r>
    </w:p>
    <w:p w:rsidR="00CE7D20" w:rsidRPr="000A27D9" w:rsidRDefault="00CE7D20" w:rsidP="001567CF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0A27D9">
        <w:rPr>
          <w:rFonts w:ascii="Times New Roman" w:hAnsi="Times New Roman"/>
          <w:sz w:val="24"/>
          <w:szCs w:val="24"/>
        </w:rPr>
        <w:t xml:space="preserve">• систематически и всесторонне изучает каждого воспитанника закрепленного за воспитателем, его успеваемость, индивидуальные особенности и поведение, состояние здоровья, отношение к товарищам и коллективу, к педагогам и родителям; </w:t>
      </w:r>
    </w:p>
    <w:p w:rsidR="00CE7D20" w:rsidRPr="000A27D9" w:rsidRDefault="00CE7D20" w:rsidP="001567CF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0A27D9">
        <w:rPr>
          <w:rFonts w:ascii="Times New Roman" w:hAnsi="Times New Roman"/>
          <w:sz w:val="24"/>
          <w:szCs w:val="24"/>
        </w:rPr>
        <w:t xml:space="preserve">• поддерживает постоянную связь с родителями, информирует о </w:t>
      </w:r>
      <w:r>
        <w:rPr>
          <w:rFonts w:ascii="Times New Roman" w:hAnsi="Times New Roman"/>
          <w:sz w:val="24"/>
          <w:szCs w:val="24"/>
        </w:rPr>
        <w:t xml:space="preserve">жизни воспитанника, его </w:t>
      </w:r>
      <w:r w:rsidRPr="000A27D9">
        <w:rPr>
          <w:rFonts w:ascii="Times New Roman" w:hAnsi="Times New Roman"/>
          <w:sz w:val="24"/>
          <w:szCs w:val="24"/>
        </w:rPr>
        <w:t xml:space="preserve">успеваемости и поведении; </w:t>
      </w:r>
    </w:p>
    <w:p w:rsidR="00CE7D20" w:rsidRPr="000A27D9" w:rsidRDefault="00CE7D20" w:rsidP="001567CF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0A27D9">
        <w:rPr>
          <w:rFonts w:ascii="Times New Roman" w:hAnsi="Times New Roman"/>
          <w:sz w:val="24"/>
          <w:szCs w:val="24"/>
        </w:rPr>
        <w:t>• руководит внеклассным чтением воспитанников и обеспечивает посещение школьных внеклассных мероприятий в соответствии со школьным расписанием. Во</w:t>
      </w:r>
      <w:r>
        <w:rPr>
          <w:rFonts w:ascii="Times New Roman" w:hAnsi="Times New Roman"/>
          <w:sz w:val="24"/>
          <w:szCs w:val="24"/>
        </w:rPr>
        <w:t xml:space="preserve">спитатель должен знать, в каких </w:t>
      </w:r>
      <w:r w:rsidRPr="000A27D9">
        <w:rPr>
          <w:rFonts w:ascii="Times New Roman" w:hAnsi="Times New Roman"/>
          <w:sz w:val="24"/>
          <w:szCs w:val="24"/>
        </w:rPr>
        <w:t xml:space="preserve">школьных мероприятиях и когда участвует воспитанник; </w:t>
      </w:r>
    </w:p>
    <w:p w:rsidR="00CE7D20" w:rsidRPr="000A27D9" w:rsidRDefault="00CE7D20" w:rsidP="001567CF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0A27D9">
        <w:rPr>
          <w:rFonts w:ascii="Times New Roman" w:hAnsi="Times New Roman"/>
          <w:sz w:val="24"/>
          <w:szCs w:val="24"/>
        </w:rPr>
        <w:t xml:space="preserve">• отвечает за сохранность жизни и здоровья воспитанников, выполняет требования медицинских работников, связанные с охраной, укреплением здоровья и физическим развитием детей; </w:t>
      </w:r>
    </w:p>
    <w:p w:rsidR="00CE7D20" w:rsidRPr="000A27D9" w:rsidRDefault="00CE7D20" w:rsidP="001567CF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0A27D9">
        <w:rPr>
          <w:rFonts w:ascii="Times New Roman" w:hAnsi="Times New Roman"/>
          <w:sz w:val="24"/>
          <w:szCs w:val="24"/>
        </w:rPr>
        <w:t>вместе с завхозом обеспеч</w:t>
      </w:r>
      <w:r>
        <w:rPr>
          <w:rFonts w:ascii="Times New Roman" w:hAnsi="Times New Roman"/>
          <w:sz w:val="24"/>
          <w:szCs w:val="24"/>
        </w:rPr>
        <w:t xml:space="preserve">ивает смену постельного белья и </w:t>
      </w:r>
      <w:r w:rsidRPr="000A27D9">
        <w:rPr>
          <w:rFonts w:ascii="Times New Roman" w:hAnsi="Times New Roman"/>
          <w:sz w:val="24"/>
          <w:szCs w:val="24"/>
        </w:rPr>
        <w:t xml:space="preserve">одежды; </w:t>
      </w:r>
    </w:p>
    <w:p w:rsidR="00CE7D20" w:rsidRPr="000A27D9" w:rsidRDefault="00CE7D20" w:rsidP="001567CF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0A27D9">
        <w:rPr>
          <w:rFonts w:ascii="Times New Roman" w:hAnsi="Times New Roman"/>
          <w:sz w:val="24"/>
          <w:szCs w:val="24"/>
        </w:rPr>
        <w:t xml:space="preserve">• составляет ежедневный и еженедельный план работы согласно общему плану интерната. </w:t>
      </w:r>
    </w:p>
    <w:p w:rsidR="00CE7D20" w:rsidRPr="000A27D9" w:rsidRDefault="00CE7D20" w:rsidP="001567CF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0A27D9">
        <w:rPr>
          <w:rFonts w:ascii="Times New Roman" w:hAnsi="Times New Roman"/>
          <w:sz w:val="24"/>
          <w:szCs w:val="24"/>
        </w:rPr>
        <w:t xml:space="preserve">Воспитатель находится в непосредственном подчинении заместителя </w:t>
      </w:r>
      <w:r>
        <w:rPr>
          <w:rFonts w:ascii="Times New Roman" w:hAnsi="Times New Roman"/>
          <w:sz w:val="24"/>
          <w:szCs w:val="24"/>
        </w:rPr>
        <w:t xml:space="preserve">директора по </w:t>
      </w:r>
      <w:r w:rsidRPr="000A27D9">
        <w:rPr>
          <w:rFonts w:ascii="Times New Roman" w:hAnsi="Times New Roman"/>
          <w:sz w:val="24"/>
          <w:szCs w:val="24"/>
        </w:rPr>
        <w:t xml:space="preserve">воспитательной работе, отчитывается перед ним о проделанной работе, отчеты воспитателя слушаются на педагогических советах школы, при которой организован интернат. </w:t>
      </w:r>
    </w:p>
    <w:p w:rsidR="00CE7D20" w:rsidRPr="000A27D9" w:rsidRDefault="00CE7D20" w:rsidP="001567CF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0A27D9">
        <w:rPr>
          <w:rFonts w:ascii="Times New Roman" w:hAnsi="Times New Roman"/>
          <w:sz w:val="24"/>
          <w:szCs w:val="24"/>
        </w:rPr>
        <w:t xml:space="preserve">Воспитатель является членом педагогического совета школы. На должность воспитателя назначаются лица, имеющие высшее или среднее педагогическое образование. В исключительных случаях воспитателю разрешается дополнительная работа по совместительству. </w:t>
      </w:r>
    </w:p>
    <w:p w:rsidR="00CE7D20" w:rsidRPr="000A27D9" w:rsidRDefault="00CE7D20" w:rsidP="001567CF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0A27D9">
        <w:rPr>
          <w:rFonts w:ascii="Times New Roman" w:hAnsi="Times New Roman"/>
          <w:sz w:val="24"/>
          <w:szCs w:val="24"/>
        </w:rPr>
        <w:t>5.11. Права и обязанности младшего обслуживающего персонала интерната определяются уставом школы, правилами внутреннего трудового распорядка, должностными инструкциями и Положением об интернате.</w:t>
      </w:r>
    </w:p>
    <w:p w:rsidR="00CE7D20" w:rsidRPr="000A27D9" w:rsidRDefault="00CE7D20" w:rsidP="001567CF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0A27D9">
        <w:rPr>
          <w:rFonts w:ascii="Times New Roman" w:hAnsi="Times New Roman"/>
          <w:sz w:val="24"/>
          <w:szCs w:val="24"/>
        </w:rPr>
        <w:t xml:space="preserve">5.12. Правила внутреннего трудового распорядка интерната при школе составляются заместителем директора по учебно-воспитательной работе по согласованию с директором школы на основании типовых правил, </w:t>
      </w:r>
      <w:r>
        <w:rPr>
          <w:rFonts w:ascii="Times New Roman" w:hAnsi="Times New Roman"/>
          <w:sz w:val="24"/>
          <w:szCs w:val="24"/>
        </w:rPr>
        <w:t>установленных Министерствами</w:t>
      </w:r>
      <w:r w:rsidRPr="000A27D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образования </w:t>
      </w:r>
      <w:r w:rsidRPr="000A27D9">
        <w:rPr>
          <w:rFonts w:ascii="Times New Roman" w:hAnsi="Times New Roman"/>
          <w:sz w:val="24"/>
          <w:szCs w:val="24"/>
        </w:rPr>
        <w:t xml:space="preserve"> РФ</w:t>
      </w:r>
      <w:r>
        <w:rPr>
          <w:rFonts w:ascii="Times New Roman" w:hAnsi="Times New Roman"/>
          <w:sz w:val="24"/>
          <w:szCs w:val="24"/>
        </w:rPr>
        <w:t xml:space="preserve"> и РТ</w:t>
      </w:r>
      <w:r w:rsidRPr="000A27D9">
        <w:rPr>
          <w:rFonts w:ascii="Times New Roman" w:hAnsi="Times New Roman"/>
          <w:sz w:val="24"/>
          <w:szCs w:val="24"/>
        </w:rPr>
        <w:t>.</w:t>
      </w:r>
    </w:p>
    <w:p w:rsidR="00CE7D20" w:rsidRDefault="00CE7D20" w:rsidP="001567CF">
      <w:pPr>
        <w:pStyle w:val="NoSpacing"/>
        <w:jc w:val="both"/>
        <w:rPr>
          <w:rFonts w:ascii="Times New Roman" w:hAnsi="Times New Roman"/>
          <w:sz w:val="24"/>
          <w:szCs w:val="24"/>
        </w:rPr>
      </w:pPr>
    </w:p>
    <w:p w:rsidR="00CE7D20" w:rsidRDefault="00CE7D20" w:rsidP="001567CF">
      <w:pPr>
        <w:pStyle w:val="NoSpacing"/>
        <w:jc w:val="both"/>
        <w:rPr>
          <w:rFonts w:ascii="Times New Roman" w:hAnsi="Times New Roman"/>
          <w:b/>
          <w:sz w:val="24"/>
          <w:szCs w:val="24"/>
        </w:rPr>
      </w:pPr>
      <w:r w:rsidRPr="00DB686E">
        <w:rPr>
          <w:rFonts w:ascii="Times New Roman" w:hAnsi="Times New Roman"/>
          <w:b/>
          <w:sz w:val="24"/>
          <w:szCs w:val="24"/>
        </w:rPr>
        <w:t xml:space="preserve">6. Права и обязанности воспитанников. </w:t>
      </w:r>
    </w:p>
    <w:p w:rsidR="00CE7D20" w:rsidRPr="00DB686E" w:rsidRDefault="00CE7D20" w:rsidP="001567CF">
      <w:pPr>
        <w:pStyle w:val="NoSpacing"/>
        <w:jc w:val="both"/>
        <w:rPr>
          <w:rFonts w:ascii="Times New Roman" w:hAnsi="Times New Roman"/>
          <w:b/>
          <w:sz w:val="24"/>
          <w:szCs w:val="24"/>
        </w:rPr>
      </w:pPr>
    </w:p>
    <w:p w:rsidR="00CE7D20" w:rsidRPr="000A27D9" w:rsidRDefault="00CE7D20" w:rsidP="001567CF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0A27D9">
        <w:rPr>
          <w:rFonts w:ascii="Times New Roman" w:hAnsi="Times New Roman"/>
          <w:sz w:val="24"/>
          <w:szCs w:val="24"/>
        </w:rPr>
        <w:t xml:space="preserve">6.1. Воспитанники интерната обязаны строго соблюдать режим дня и выполнять установленные для них Правила внутреннего распорядка. </w:t>
      </w:r>
    </w:p>
    <w:p w:rsidR="00CE7D20" w:rsidRPr="000A27D9" w:rsidRDefault="00CE7D20" w:rsidP="001567CF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0A27D9">
        <w:rPr>
          <w:rFonts w:ascii="Times New Roman" w:hAnsi="Times New Roman"/>
          <w:sz w:val="24"/>
          <w:szCs w:val="24"/>
        </w:rPr>
        <w:t xml:space="preserve">6.2. Вся работа детского коллектива проходит во взаимодействии с </w:t>
      </w:r>
      <w:r>
        <w:rPr>
          <w:rFonts w:ascii="Times New Roman" w:hAnsi="Times New Roman"/>
          <w:sz w:val="24"/>
          <w:szCs w:val="24"/>
        </w:rPr>
        <w:t xml:space="preserve"> </w:t>
      </w:r>
      <w:r w:rsidRPr="000A27D9">
        <w:rPr>
          <w:rFonts w:ascii="Times New Roman" w:hAnsi="Times New Roman"/>
          <w:sz w:val="24"/>
          <w:szCs w:val="24"/>
        </w:rPr>
        <w:t xml:space="preserve">детской организацией. </w:t>
      </w:r>
    </w:p>
    <w:p w:rsidR="00CE7D20" w:rsidRPr="000A27D9" w:rsidRDefault="00CE7D20" w:rsidP="001567CF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6.3.В интернате избирается С</w:t>
      </w:r>
      <w:r w:rsidRPr="000A27D9">
        <w:rPr>
          <w:rFonts w:ascii="Times New Roman" w:hAnsi="Times New Roman"/>
          <w:sz w:val="24"/>
          <w:szCs w:val="24"/>
        </w:rPr>
        <w:t xml:space="preserve">овет </w:t>
      </w:r>
      <w:r>
        <w:rPr>
          <w:rFonts w:ascii="Times New Roman" w:hAnsi="Times New Roman"/>
          <w:sz w:val="24"/>
          <w:szCs w:val="24"/>
        </w:rPr>
        <w:t xml:space="preserve"> Старшеклассников </w:t>
      </w:r>
      <w:r w:rsidRPr="000A27D9">
        <w:rPr>
          <w:rFonts w:ascii="Times New Roman" w:hAnsi="Times New Roman"/>
          <w:sz w:val="24"/>
          <w:szCs w:val="24"/>
        </w:rPr>
        <w:t>интерната, сроком на учебный год, состоящий из председателя и секретаря, председателей учебной, санитарной, хозяйственной, культурно – массовой комиссий</w:t>
      </w:r>
      <w:r>
        <w:rPr>
          <w:rFonts w:ascii="Times New Roman" w:hAnsi="Times New Roman"/>
          <w:sz w:val="24"/>
          <w:szCs w:val="24"/>
        </w:rPr>
        <w:t xml:space="preserve"> и командиров классов</w:t>
      </w:r>
      <w:r w:rsidRPr="000A27D9">
        <w:rPr>
          <w:rFonts w:ascii="Times New Roman" w:hAnsi="Times New Roman"/>
          <w:sz w:val="24"/>
          <w:szCs w:val="24"/>
        </w:rPr>
        <w:t xml:space="preserve">. Заседание </w:t>
      </w:r>
      <w:r>
        <w:rPr>
          <w:rFonts w:ascii="Times New Roman" w:hAnsi="Times New Roman"/>
          <w:sz w:val="24"/>
          <w:szCs w:val="24"/>
        </w:rPr>
        <w:t>Совета Старшеклассников</w:t>
      </w:r>
      <w:r w:rsidRPr="000A27D9">
        <w:rPr>
          <w:rFonts w:ascii="Times New Roman" w:hAnsi="Times New Roman"/>
          <w:sz w:val="24"/>
          <w:szCs w:val="24"/>
        </w:rPr>
        <w:t xml:space="preserve"> проводится соответственно плану. </w:t>
      </w:r>
    </w:p>
    <w:p w:rsidR="00CE7D20" w:rsidRDefault="00CE7D20" w:rsidP="001567CF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0A27D9">
        <w:rPr>
          <w:rFonts w:ascii="Times New Roman" w:hAnsi="Times New Roman"/>
          <w:sz w:val="24"/>
          <w:szCs w:val="24"/>
        </w:rPr>
        <w:t xml:space="preserve">6.4. Воспитанникам интерната запрещается: </w:t>
      </w:r>
    </w:p>
    <w:p w:rsidR="00CE7D20" w:rsidRDefault="00CE7D20" w:rsidP="001567CF">
      <w:pPr>
        <w:pStyle w:val="NoSpacing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0A27D9">
        <w:rPr>
          <w:rFonts w:ascii="Times New Roman" w:hAnsi="Times New Roman"/>
          <w:sz w:val="24"/>
          <w:szCs w:val="24"/>
        </w:rPr>
        <w:t>приносить в интернат или школу, передавать или использовать</w:t>
      </w:r>
      <w:r>
        <w:rPr>
          <w:rFonts w:ascii="Times New Roman" w:hAnsi="Times New Roman"/>
          <w:sz w:val="24"/>
          <w:szCs w:val="24"/>
        </w:rPr>
        <w:t xml:space="preserve"> </w:t>
      </w:r>
      <w:r w:rsidRPr="000A27D9">
        <w:rPr>
          <w:rFonts w:ascii="Times New Roman" w:hAnsi="Times New Roman"/>
          <w:sz w:val="24"/>
          <w:szCs w:val="24"/>
        </w:rPr>
        <w:t>оружие, спиртные напитки, табачные изделия, токсичные и наркотические</w:t>
      </w:r>
      <w:r>
        <w:rPr>
          <w:rFonts w:ascii="Times New Roman" w:hAnsi="Times New Roman"/>
          <w:sz w:val="24"/>
          <w:szCs w:val="24"/>
        </w:rPr>
        <w:t xml:space="preserve"> </w:t>
      </w:r>
      <w:r w:rsidRPr="000A27D9">
        <w:rPr>
          <w:rFonts w:ascii="Times New Roman" w:hAnsi="Times New Roman"/>
          <w:sz w:val="24"/>
          <w:szCs w:val="24"/>
        </w:rPr>
        <w:t xml:space="preserve">вещества; </w:t>
      </w:r>
    </w:p>
    <w:p w:rsidR="00CE7D20" w:rsidRDefault="00CE7D20" w:rsidP="001567CF">
      <w:pPr>
        <w:pStyle w:val="NoSpacing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приносить, </w:t>
      </w:r>
      <w:r w:rsidRPr="00994979">
        <w:rPr>
          <w:rFonts w:ascii="Times New Roman" w:hAnsi="Times New Roman"/>
          <w:sz w:val="24"/>
          <w:szCs w:val="24"/>
        </w:rPr>
        <w:t xml:space="preserve">использовать </w:t>
      </w:r>
      <w:r>
        <w:rPr>
          <w:rFonts w:ascii="Times New Roman" w:hAnsi="Times New Roman"/>
          <w:sz w:val="24"/>
          <w:szCs w:val="24"/>
        </w:rPr>
        <w:t xml:space="preserve"> и хранить </w:t>
      </w:r>
      <w:r w:rsidRPr="00994979">
        <w:rPr>
          <w:rFonts w:ascii="Times New Roman" w:hAnsi="Times New Roman"/>
          <w:sz w:val="24"/>
          <w:szCs w:val="24"/>
        </w:rPr>
        <w:t>медицинские препараты</w:t>
      </w:r>
      <w:r>
        <w:rPr>
          <w:rFonts w:ascii="Times New Roman" w:hAnsi="Times New Roman"/>
          <w:sz w:val="24"/>
          <w:szCs w:val="24"/>
        </w:rPr>
        <w:t>, не указанные в медицинских выписках и картах.</w:t>
      </w:r>
    </w:p>
    <w:p w:rsidR="00CE7D20" w:rsidRPr="00994979" w:rsidRDefault="00CE7D20" w:rsidP="001567CF">
      <w:pPr>
        <w:pStyle w:val="NoSpacing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994979">
        <w:rPr>
          <w:rFonts w:ascii="Times New Roman" w:hAnsi="Times New Roman"/>
          <w:sz w:val="24"/>
          <w:szCs w:val="24"/>
        </w:rPr>
        <w:t xml:space="preserve">использовать любые средства и вещества, которые могут привести к взрывам и пожарам; </w:t>
      </w:r>
    </w:p>
    <w:p w:rsidR="00CE7D20" w:rsidRPr="000A27D9" w:rsidRDefault="00CE7D20" w:rsidP="001567CF">
      <w:pPr>
        <w:pStyle w:val="NoSpacing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0A27D9">
        <w:rPr>
          <w:rFonts w:ascii="Times New Roman" w:hAnsi="Times New Roman"/>
          <w:sz w:val="24"/>
          <w:szCs w:val="24"/>
        </w:rPr>
        <w:t xml:space="preserve">применять физическую силу для выяснения отношений, запугивания и вымогательства; </w:t>
      </w:r>
    </w:p>
    <w:p w:rsidR="00CE7D20" w:rsidRPr="000A27D9" w:rsidRDefault="00CE7D20" w:rsidP="001567CF">
      <w:pPr>
        <w:pStyle w:val="NoSpacing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0A27D9">
        <w:rPr>
          <w:rFonts w:ascii="Times New Roman" w:hAnsi="Times New Roman"/>
          <w:sz w:val="24"/>
          <w:szCs w:val="24"/>
        </w:rPr>
        <w:t xml:space="preserve">производить любые действия, влекущие за собой опасные последствия для окружающих. </w:t>
      </w:r>
    </w:p>
    <w:p w:rsidR="00CE7D20" w:rsidRPr="00DB686E" w:rsidRDefault="00CE7D20" w:rsidP="001567CF">
      <w:pPr>
        <w:pStyle w:val="NoSpacing"/>
        <w:jc w:val="both"/>
        <w:rPr>
          <w:rFonts w:ascii="Times New Roman" w:hAnsi="Times New Roman"/>
          <w:b/>
          <w:sz w:val="24"/>
          <w:szCs w:val="24"/>
        </w:rPr>
      </w:pPr>
      <w:r w:rsidRPr="00DB686E">
        <w:rPr>
          <w:rFonts w:ascii="Times New Roman" w:hAnsi="Times New Roman"/>
          <w:b/>
          <w:sz w:val="24"/>
          <w:szCs w:val="24"/>
        </w:rPr>
        <w:t xml:space="preserve"> </w:t>
      </w:r>
    </w:p>
    <w:p w:rsidR="00CE7D20" w:rsidRPr="00DB686E" w:rsidRDefault="00CE7D20" w:rsidP="001567CF">
      <w:pPr>
        <w:pStyle w:val="NoSpacing"/>
        <w:jc w:val="both"/>
        <w:rPr>
          <w:rFonts w:ascii="Times New Roman" w:hAnsi="Times New Roman"/>
          <w:b/>
          <w:sz w:val="24"/>
          <w:szCs w:val="24"/>
        </w:rPr>
      </w:pPr>
      <w:r w:rsidRPr="00DB686E">
        <w:rPr>
          <w:rFonts w:ascii="Times New Roman" w:hAnsi="Times New Roman"/>
          <w:b/>
          <w:sz w:val="24"/>
          <w:szCs w:val="24"/>
        </w:rPr>
        <w:t xml:space="preserve">7. Имущество и средства интерната. </w:t>
      </w:r>
    </w:p>
    <w:p w:rsidR="00CE7D20" w:rsidRPr="000A27D9" w:rsidRDefault="00CE7D20" w:rsidP="001567CF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0A27D9">
        <w:rPr>
          <w:rFonts w:ascii="Times New Roman" w:hAnsi="Times New Roman"/>
          <w:sz w:val="24"/>
          <w:szCs w:val="24"/>
        </w:rPr>
        <w:t xml:space="preserve"> </w:t>
      </w:r>
    </w:p>
    <w:p w:rsidR="00CE7D20" w:rsidRPr="004B04D6" w:rsidRDefault="00CE7D20" w:rsidP="004B04D6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0A27D9">
        <w:rPr>
          <w:rFonts w:ascii="Times New Roman" w:hAnsi="Times New Roman"/>
          <w:sz w:val="24"/>
          <w:szCs w:val="24"/>
        </w:rPr>
        <w:t xml:space="preserve">7.1. </w:t>
      </w:r>
      <w:r w:rsidRPr="004B04D6">
        <w:rPr>
          <w:rFonts w:ascii="Times New Roman" w:hAnsi="Times New Roman"/>
          <w:sz w:val="24"/>
          <w:szCs w:val="24"/>
        </w:rPr>
        <w:t>Источниками формирования имущества Учреждения являются:</w:t>
      </w:r>
    </w:p>
    <w:p w:rsidR="00CE7D20" w:rsidRPr="004B04D6" w:rsidRDefault="00CE7D20" w:rsidP="004B04D6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4B04D6">
        <w:rPr>
          <w:rFonts w:ascii="Times New Roman" w:hAnsi="Times New Roman"/>
          <w:sz w:val="24"/>
          <w:szCs w:val="24"/>
        </w:rPr>
        <w:t>•</w:t>
      </w:r>
      <w:r w:rsidRPr="004B04D6">
        <w:rPr>
          <w:rFonts w:ascii="Times New Roman" w:hAnsi="Times New Roman"/>
          <w:sz w:val="24"/>
          <w:szCs w:val="24"/>
        </w:rPr>
        <w:tab/>
        <w:t>имущество, закрепленное за Учреждением на праве оперативного управления;</w:t>
      </w:r>
    </w:p>
    <w:p w:rsidR="00CE7D20" w:rsidRPr="004B04D6" w:rsidRDefault="00CE7D20" w:rsidP="004B04D6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4B04D6">
        <w:rPr>
          <w:rFonts w:ascii="Times New Roman" w:hAnsi="Times New Roman"/>
          <w:sz w:val="24"/>
          <w:szCs w:val="24"/>
        </w:rPr>
        <w:t>•</w:t>
      </w:r>
      <w:r w:rsidRPr="004B04D6">
        <w:rPr>
          <w:rFonts w:ascii="Times New Roman" w:hAnsi="Times New Roman"/>
          <w:sz w:val="24"/>
          <w:szCs w:val="24"/>
        </w:rPr>
        <w:tab/>
        <w:t>имущество, приобретенное Учреждением за счет средств, выделенных ему Учредителем на приобретение этого имущества;</w:t>
      </w:r>
    </w:p>
    <w:p w:rsidR="00CE7D20" w:rsidRPr="000A27D9" w:rsidRDefault="00CE7D20" w:rsidP="004B04D6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4B04D6">
        <w:rPr>
          <w:rFonts w:ascii="Times New Roman" w:hAnsi="Times New Roman"/>
          <w:sz w:val="24"/>
          <w:szCs w:val="24"/>
        </w:rPr>
        <w:t>•</w:t>
      </w:r>
      <w:r w:rsidRPr="004B04D6">
        <w:rPr>
          <w:rFonts w:ascii="Times New Roman" w:hAnsi="Times New Roman"/>
          <w:sz w:val="24"/>
          <w:szCs w:val="24"/>
        </w:rPr>
        <w:tab/>
        <w:t>добровольные имущественные взносы и пожертвования.</w:t>
      </w:r>
    </w:p>
    <w:p w:rsidR="00CE7D20" w:rsidRPr="000A27D9" w:rsidRDefault="00CE7D20" w:rsidP="001567CF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0A27D9">
        <w:rPr>
          <w:rFonts w:ascii="Times New Roman" w:hAnsi="Times New Roman"/>
          <w:sz w:val="24"/>
          <w:szCs w:val="24"/>
        </w:rPr>
        <w:t xml:space="preserve">7.2. В соответствии с уставом школы источниками финансирования, имущества и финансовых ресурсов интерната являются: </w:t>
      </w:r>
    </w:p>
    <w:p w:rsidR="00CE7D20" w:rsidRPr="006C5535" w:rsidRDefault="00CE7D20" w:rsidP="006C5535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6C5535">
        <w:rPr>
          <w:rFonts w:ascii="Times New Roman" w:hAnsi="Times New Roman"/>
          <w:sz w:val="24"/>
          <w:szCs w:val="24"/>
        </w:rPr>
        <w:t>•</w:t>
      </w:r>
      <w:r w:rsidRPr="006C5535">
        <w:rPr>
          <w:rFonts w:ascii="Times New Roman" w:hAnsi="Times New Roman"/>
          <w:sz w:val="24"/>
          <w:szCs w:val="24"/>
        </w:rPr>
        <w:tab/>
        <w:t>субсидии из бюджета Республики Татарстан, на цели, связанные с финансовым обеспечением выполнения государственного задания, на оказание государственных услуг, выполнение работ;</w:t>
      </w:r>
    </w:p>
    <w:p w:rsidR="00CE7D20" w:rsidRPr="006C5535" w:rsidRDefault="00CE7D20" w:rsidP="006C5535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6C5535">
        <w:rPr>
          <w:rFonts w:ascii="Times New Roman" w:hAnsi="Times New Roman"/>
          <w:sz w:val="24"/>
          <w:szCs w:val="24"/>
        </w:rPr>
        <w:t>•</w:t>
      </w:r>
      <w:r w:rsidRPr="006C5535">
        <w:rPr>
          <w:rFonts w:ascii="Times New Roman" w:hAnsi="Times New Roman"/>
          <w:sz w:val="24"/>
          <w:szCs w:val="24"/>
        </w:rPr>
        <w:tab/>
        <w:t>субсидии, предоставленные в соответствии с Законом Республики Татарстан о бюджете на соответствующий финансовый год на цели, не связанные с финансовым обеспечением выполнения государственного задания на оказание государств</w:t>
      </w:r>
      <w:r>
        <w:rPr>
          <w:rFonts w:ascii="Times New Roman" w:hAnsi="Times New Roman"/>
          <w:sz w:val="24"/>
          <w:szCs w:val="24"/>
        </w:rPr>
        <w:t>енных услуг (целевые субсидии);</w:t>
      </w:r>
    </w:p>
    <w:p w:rsidR="00CE7D20" w:rsidRPr="006C5535" w:rsidRDefault="00CE7D20" w:rsidP="006C5535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6C5535">
        <w:rPr>
          <w:rFonts w:ascii="Times New Roman" w:hAnsi="Times New Roman"/>
          <w:sz w:val="24"/>
          <w:szCs w:val="24"/>
        </w:rPr>
        <w:t>•</w:t>
      </w:r>
      <w:r w:rsidRPr="006C5535">
        <w:rPr>
          <w:rFonts w:ascii="Times New Roman" w:hAnsi="Times New Roman"/>
          <w:sz w:val="24"/>
          <w:szCs w:val="24"/>
        </w:rPr>
        <w:tab/>
        <w:t>средства в  виде грантов, полученные из внебюджетных источников;</w:t>
      </w:r>
    </w:p>
    <w:p w:rsidR="00CE7D20" w:rsidRPr="006C5535" w:rsidRDefault="00CE7D20" w:rsidP="006C5535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6C5535">
        <w:rPr>
          <w:rFonts w:ascii="Times New Roman" w:hAnsi="Times New Roman"/>
          <w:sz w:val="24"/>
          <w:szCs w:val="24"/>
        </w:rPr>
        <w:t>•</w:t>
      </w:r>
      <w:r w:rsidRPr="006C5535">
        <w:rPr>
          <w:rFonts w:ascii="Times New Roman" w:hAnsi="Times New Roman"/>
          <w:sz w:val="24"/>
          <w:szCs w:val="24"/>
        </w:rPr>
        <w:tab/>
        <w:t>добровольные пожертвования и целевые взносы, получаемые от юридических и (или) физических лиц, в том числе иностранных;</w:t>
      </w:r>
    </w:p>
    <w:p w:rsidR="00CE7D20" w:rsidRPr="000A27D9" w:rsidRDefault="00CE7D20" w:rsidP="006C5535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6C5535">
        <w:rPr>
          <w:rFonts w:ascii="Times New Roman" w:hAnsi="Times New Roman"/>
          <w:sz w:val="24"/>
          <w:szCs w:val="24"/>
        </w:rPr>
        <w:t>•</w:t>
      </w:r>
      <w:r w:rsidRPr="006C5535">
        <w:rPr>
          <w:rFonts w:ascii="Times New Roman" w:hAnsi="Times New Roman"/>
          <w:sz w:val="24"/>
          <w:szCs w:val="24"/>
        </w:rPr>
        <w:tab/>
        <w:t>другие не запрещенные законом поступления.</w:t>
      </w:r>
      <w:r w:rsidRPr="000A27D9">
        <w:rPr>
          <w:rFonts w:ascii="Times New Roman" w:hAnsi="Times New Roman"/>
          <w:sz w:val="24"/>
          <w:szCs w:val="24"/>
        </w:rPr>
        <w:t xml:space="preserve">. </w:t>
      </w:r>
    </w:p>
    <w:p w:rsidR="00CE7D20" w:rsidRPr="000A27D9" w:rsidRDefault="00CE7D20" w:rsidP="001567CF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0A27D9">
        <w:rPr>
          <w:rFonts w:ascii="Times New Roman" w:hAnsi="Times New Roman"/>
          <w:sz w:val="24"/>
          <w:szCs w:val="24"/>
        </w:rPr>
        <w:t xml:space="preserve"> </w:t>
      </w:r>
    </w:p>
    <w:p w:rsidR="00CE7D20" w:rsidRPr="00DB686E" w:rsidRDefault="00CE7D20" w:rsidP="001567CF">
      <w:pPr>
        <w:pStyle w:val="NoSpacing"/>
        <w:jc w:val="both"/>
        <w:rPr>
          <w:rFonts w:ascii="Times New Roman" w:hAnsi="Times New Roman"/>
          <w:b/>
          <w:sz w:val="24"/>
          <w:szCs w:val="24"/>
        </w:rPr>
      </w:pPr>
      <w:r w:rsidRPr="00DB686E">
        <w:rPr>
          <w:rFonts w:ascii="Times New Roman" w:hAnsi="Times New Roman"/>
          <w:b/>
          <w:sz w:val="24"/>
          <w:szCs w:val="24"/>
        </w:rPr>
        <w:t xml:space="preserve">8. Учет и отчетность. </w:t>
      </w:r>
    </w:p>
    <w:p w:rsidR="00CE7D20" w:rsidRPr="000A27D9" w:rsidRDefault="00CE7D20" w:rsidP="001567CF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0A27D9">
        <w:rPr>
          <w:rFonts w:ascii="Times New Roman" w:hAnsi="Times New Roman"/>
          <w:sz w:val="24"/>
          <w:szCs w:val="24"/>
        </w:rPr>
        <w:t xml:space="preserve">8.1. Финансовый и статистический отчеты по интернату представляются главным бухгалтером по формам и в срок, которые устанавливаются соответствующими организациями. </w:t>
      </w:r>
    </w:p>
    <w:p w:rsidR="00CE7D20" w:rsidRPr="000A27D9" w:rsidRDefault="00CE7D20" w:rsidP="001567CF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0A27D9">
        <w:rPr>
          <w:rFonts w:ascii="Times New Roman" w:hAnsi="Times New Roman"/>
          <w:sz w:val="24"/>
          <w:szCs w:val="24"/>
        </w:rPr>
        <w:t xml:space="preserve">8.2. В интернате ведется в установленном порядке следующая документация: </w:t>
      </w:r>
    </w:p>
    <w:p w:rsidR="00CE7D20" w:rsidRPr="000A27D9" w:rsidRDefault="00CE7D20" w:rsidP="001567CF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0A27D9">
        <w:rPr>
          <w:rFonts w:ascii="Times New Roman" w:hAnsi="Times New Roman"/>
          <w:sz w:val="24"/>
          <w:szCs w:val="24"/>
        </w:rPr>
        <w:t xml:space="preserve">- книга учета </w:t>
      </w:r>
      <w:r>
        <w:rPr>
          <w:rFonts w:ascii="Times New Roman" w:hAnsi="Times New Roman"/>
          <w:sz w:val="24"/>
          <w:szCs w:val="24"/>
        </w:rPr>
        <w:t>воспитанников</w:t>
      </w:r>
      <w:r w:rsidRPr="000A27D9">
        <w:rPr>
          <w:rFonts w:ascii="Times New Roman" w:hAnsi="Times New Roman"/>
          <w:sz w:val="24"/>
          <w:szCs w:val="24"/>
        </w:rPr>
        <w:t xml:space="preserve">, проживающих в интернате; </w:t>
      </w:r>
    </w:p>
    <w:p w:rsidR="00CE7D20" w:rsidRPr="000A27D9" w:rsidRDefault="00CE7D20" w:rsidP="001567CF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0A27D9">
        <w:rPr>
          <w:rFonts w:ascii="Times New Roman" w:hAnsi="Times New Roman"/>
          <w:sz w:val="24"/>
          <w:szCs w:val="24"/>
        </w:rPr>
        <w:t xml:space="preserve">- дневники наблюдений воспитанников; </w:t>
      </w:r>
    </w:p>
    <w:p w:rsidR="00CE7D20" w:rsidRPr="000A27D9" w:rsidRDefault="00CE7D20" w:rsidP="001567CF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0A27D9">
        <w:rPr>
          <w:rFonts w:ascii="Times New Roman" w:hAnsi="Times New Roman"/>
          <w:sz w:val="24"/>
          <w:szCs w:val="24"/>
        </w:rPr>
        <w:t xml:space="preserve">- журнал регистрации проведения инструктажей; </w:t>
      </w:r>
    </w:p>
    <w:p w:rsidR="00CE7D20" w:rsidRPr="000A27D9" w:rsidRDefault="00CE7D20" w:rsidP="001567CF">
      <w:pPr>
        <w:pStyle w:val="NoSpacing"/>
        <w:jc w:val="both"/>
        <w:rPr>
          <w:rFonts w:ascii="Times New Roman" w:hAnsi="Times New Roman"/>
          <w:sz w:val="24"/>
          <w:szCs w:val="24"/>
        </w:rPr>
      </w:pPr>
    </w:p>
    <w:p w:rsidR="00CE7D20" w:rsidRPr="00DB686E" w:rsidRDefault="00CE7D20" w:rsidP="001567CF">
      <w:pPr>
        <w:pStyle w:val="NoSpacing"/>
        <w:jc w:val="both"/>
        <w:rPr>
          <w:rFonts w:ascii="Times New Roman" w:hAnsi="Times New Roman"/>
          <w:b/>
          <w:sz w:val="24"/>
          <w:szCs w:val="24"/>
        </w:rPr>
      </w:pPr>
      <w:r w:rsidRPr="00DB686E">
        <w:rPr>
          <w:rFonts w:ascii="Times New Roman" w:hAnsi="Times New Roman"/>
          <w:b/>
          <w:sz w:val="24"/>
          <w:szCs w:val="24"/>
        </w:rPr>
        <w:t xml:space="preserve">9. Вопросы организации и ликвидации интерната </w:t>
      </w:r>
    </w:p>
    <w:p w:rsidR="00CE7D20" w:rsidRPr="000A27D9" w:rsidRDefault="00CE7D20" w:rsidP="001567CF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0A27D9">
        <w:rPr>
          <w:rFonts w:ascii="Times New Roman" w:hAnsi="Times New Roman"/>
          <w:sz w:val="24"/>
          <w:szCs w:val="24"/>
        </w:rPr>
        <w:t xml:space="preserve"> </w:t>
      </w:r>
    </w:p>
    <w:p w:rsidR="00CE7D20" w:rsidRPr="000A27D9" w:rsidRDefault="00CE7D20" w:rsidP="001567CF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0A27D9">
        <w:rPr>
          <w:rFonts w:ascii="Times New Roman" w:hAnsi="Times New Roman"/>
          <w:sz w:val="24"/>
          <w:szCs w:val="24"/>
        </w:rPr>
        <w:t xml:space="preserve">9.1. Вопрос организации интерната постоянного или временного (на определенный срок в течение учебного года) решается Учредителем. </w:t>
      </w:r>
    </w:p>
    <w:p w:rsidR="00CE7D20" w:rsidRDefault="00CE7D20" w:rsidP="001567CF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0A27D9">
        <w:rPr>
          <w:rFonts w:ascii="Times New Roman" w:hAnsi="Times New Roman"/>
          <w:sz w:val="24"/>
          <w:szCs w:val="24"/>
        </w:rPr>
        <w:t xml:space="preserve">9.2. Ликвидация интерната может осуществляться при соблюдении условий, предусмотренным Законом РФ «Об образовании»: </w:t>
      </w:r>
    </w:p>
    <w:p w:rsidR="00CE7D20" w:rsidRPr="000A27D9" w:rsidRDefault="00CE7D20" w:rsidP="001567CF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0A27D9">
        <w:rPr>
          <w:rFonts w:ascii="Times New Roman" w:hAnsi="Times New Roman"/>
          <w:sz w:val="24"/>
          <w:szCs w:val="24"/>
        </w:rPr>
        <w:t>• по решению учредителя (с подготовкой экспертной оценки 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0A27D9">
        <w:rPr>
          <w:rFonts w:ascii="Times New Roman" w:hAnsi="Times New Roman"/>
          <w:sz w:val="24"/>
          <w:szCs w:val="24"/>
        </w:rPr>
        <w:t xml:space="preserve">анализа последствий ликвидации интерната для условий обучения детей); </w:t>
      </w:r>
    </w:p>
    <w:p w:rsidR="00CE7D20" w:rsidRPr="000A27D9" w:rsidRDefault="00CE7D20" w:rsidP="001567CF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0A27D9">
        <w:rPr>
          <w:rFonts w:ascii="Times New Roman" w:hAnsi="Times New Roman"/>
          <w:sz w:val="24"/>
          <w:szCs w:val="24"/>
        </w:rPr>
        <w:t xml:space="preserve">• при отсутствии </w:t>
      </w:r>
      <w:r>
        <w:rPr>
          <w:rFonts w:ascii="Times New Roman" w:hAnsi="Times New Roman"/>
          <w:sz w:val="24"/>
          <w:szCs w:val="24"/>
        </w:rPr>
        <w:t>воспитанников</w:t>
      </w:r>
      <w:r w:rsidRPr="000A27D9">
        <w:rPr>
          <w:rFonts w:ascii="Times New Roman" w:hAnsi="Times New Roman"/>
          <w:sz w:val="24"/>
          <w:szCs w:val="24"/>
        </w:rPr>
        <w:t xml:space="preserve">, нуждающихся в проживании в интернате; </w:t>
      </w:r>
    </w:p>
    <w:p w:rsidR="00CE7D20" w:rsidRPr="000A27D9" w:rsidRDefault="00CE7D20" w:rsidP="001567CF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0A27D9">
        <w:rPr>
          <w:rFonts w:ascii="Times New Roman" w:hAnsi="Times New Roman"/>
          <w:sz w:val="24"/>
          <w:szCs w:val="24"/>
        </w:rPr>
        <w:t xml:space="preserve">• по решению суда в случае осуществления образовательной деятельности без надлежащей лицензии, или запрещенной законом, или деятельности, не соответствующей настоящему положению. </w:t>
      </w:r>
    </w:p>
    <w:p w:rsidR="00CE7D20" w:rsidRPr="000A27D9" w:rsidRDefault="00CE7D20" w:rsidP="001567CF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0A27D9">
        <w:rPr>
          <w:rFonts w:ascii="Times New Roman" w:hAnsi="Times New Roman"/>
          <w:sz w:val="24"/>
          <w:szCs w:val="24"/>
        </w:rPr>
        <w:t xml:space="preserve">9.3. При ликвидации интерната все документы, отражающие его деятельность, передаются на хранение общеобразовательному учреждению, являющемуся правопреемником, или сдаются в муниципальный архив. </w:t>
      </w:r>
    </w:p>
    <w:p w:rsidR="00CE7D20" w:rsidRPr="000A27D9" w:rsidRDefault="00CE7D20" w:rsidP="001567CF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0A27D9">
        <w:rPr>
          <w:rFonts w:ascii="Times New Roman" w:hAnsi="Times New Roman"/>
          <w:sz w:val="24"/>
          <w:szCs w:val="24"/>
        </w:rPr>
        <w:t>9.4. При ликвидации интерната его имущество, находящееся в опер</w:t>
      </w:r>
      <w:r>
        <w:rPr>
          <w:rFonts w:ascii="Times New Roman" w:hAnsi="Times New Roman"/>
          <w:sz w:val="24"/>
          <w:szCs w:val="24"/>
        </w:rPr>
        <w:t xml:space="preserve">ативном управлении, </w:t>
      </w:r>
      <w:r w:rsidRPr="000A27D9">
        <w:rPr>
          <w:rFonts w:ascii="Times New Roman" w:hAnsi="Times New Roman"/>
          <w:sz w:val="24"/>
          <w:szCs w:val="24"/>
        </w:rPr>
        <w:t xml:space="preserve">используется в уставных целях образовательного учреждения или передается собственнику в управление муниципальным имуществом. </w:t>
      </w:r>
    </w:p>
    <w:p w:rsidR="00CE7D20" w:rsidRPr="000A27D9" w:rsidRDefault="00CE7D20" w:rsidP="001567CF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0A27D9">
        <w:rPr>
          <w:rFonts w:ascii="Times New Roman" w:hAnsi="Times New Roman"/>
          <w:sz w:val="24"/>
          <w:szCs w:val="24"/>
        </w:rPr>
        <w:t xml:space="preserve">К положению отдельно разрабатываются локальные акты: </w:t>
      </w:r>
    </w:p>
    <w:p w:rsidR="00CE7D20" w:rsidRPr="000A27D9" w:rsidRDefault="00CE7D20" w:rsidP="001567CF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0A27D9">
        <w:rPr>
          <w:rFonts w:ascii="Times New Roman" w:hAnsi="Times New Roman"/>
          <w:sz w:val="24"/>
          <w:szCs w:val="24"/>
        </w:rPr>
        <w:t xml:space="preserve">1. Режим дня обучающихся, проживающих в пришкольном интернате; </w:t>
      </w:r>
    </w:p>
    <w:p w:rsidR="00CE7D20" w:rsidRPr="000A27D9" w:rsidRDefault="00CE7D20" w:rsidP="001567CF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0A27D9">
        <w:rPr>
          <w:rFonts w:ascii="Times New Roman" w:hAnsi="Times New Roman"/>
          <w:sz w:val="24"/>
          <w:szCs w:val="24"/>
        </w:rPr>
        <w:t xml:space="preserve">2. Правила поведения обучающихся; </w:t>
      </w:r>
    </w:p>
    <w:p w:rsidR="00CE7D20" w:rsidRPr="000A27D9" w:rsidRDefault="00CE7D20" w:rsidP="001567CF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0A27D9">
        <w:rPr>
          <w:rFonts w:ascii="Times New Roman" w:hAnsi="Times New Roman"/>
          <w:sz w:val="24"/>
          <w:szCs w:val="24"/>
        </w:rPr>
        <w:t xml:space="preserve">3. Правила дежурства и самообслуживания детей; </w:t>
      </w:r>
    </w:p>
    <w:p w:rsidR="00CE7D20" w:rsidRDefault="00CE7D20" w:rsidP="001567CF">
      <w:pPr>
        <w:pStyle w:val="NoSpacing"/>
        <w:jc w:val="both"/>
        <w:rPr>
          <w:rFonts w:ascii="Times New Roman" w:hAnsi="Times New Roman"/>
          <w:sz w:val="24"/>
          <w:szCs w:val="24"/>
        </w:rPr>
      </w:pPr>
      <w:r w:rsidRPr="000A27D9">
        <w:rPr>
          <w:rFonts w:ascii="Times New Roman" w:hAnsi="Times New Roman"/>
          <w:sz w:val="24"/>
          <w:szCs w:val="24"/>
        </w:rPr>
        <w:t xml:space="preserve">4. Должностные инструкции работников пришкольного интерната. </w:t>
      </w:r>
    </w:p>
    <w:p w:rsidR="00CE7D20" w:rsidRDefault="00CE7D20" w:rsidP="001567CF">
      <w:pPr>
        <w:pStyle w:val="NoSpacing"/>
        <w:jc w:val="both"/>
        <w:rPr>
          <w:rFonts w:ascii="Times New Roman" w:hAnsi="Times New Roman"/>
          <w:sz w:val="24"/>
          <w:szCs w:val="24"/>
        </w:rPr>
      </w:pPr>
    </w:p>
    <w:p w:rsidR="00CE7D20" w:rsidRPr="000A27D9" w:rsidRDefault="00CE7D20" w:rsidP="001567CF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10. Срок действия данного Положения – до внесения изменений.</w:t>
      </w:r>
    </w:p>
    <w:p w:rsidR="00CE7D20" w:rsidRPr="000A27D9" w:rsidRDefault="00CE7D20" w:rsidP="001567CF">
      <w:pPr>
        <w:jc w:val="both"/>
      </w:pPr>
    </w:p>
    <w:sectPr w:rsidR="00CE7D20" w:rsidRPr="000A27D9" w:rsidSect="00CC50CA">
      <w:footerReference w:type="even" r:id="rId8"/>
      <w:footerReference w:type="default" r:id="rId9"/>
      <w:pgSz w:w="11906" w:h="16838"/>
      <w:pgMar w:top="720" w:right="720" w:bottom="720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E7D20" w:rsidRDefault="00CE7D20" w:rsidP="00213B6F">
      <w:r>
        <w:separator/>
      </w:r>
    </w:p>
  </w:endnote>
  <w:endnote w:type="continuationSeparator" w:id="0">
    <w:p w:rsidR="00CE7D20" w:rsidRDefault="00CE7D20" w:rsidP="00213B6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7D20" w:rsidRDefault="00CE7D20" w:rsidP="006C789E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CE7D20" w:rsidRDefault="00CE7D20" w:rsidP="00CC50CA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7D20" w:rsidRDefault="00CE7D20" w:rsidP="006C789E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6</w:t>
    </w:r>
    <w:r>
      <w:rPr>
        <w:rStyle w:val="PageNumber"/>
      </w:rPr>
      <w:fldChar w:fldCharType="end"/>
    </w:r>
  </w:p>
  <w:p w:rsidR="00CE7D20" w:rsidRDefault="00CE7D20" w:rsidP="00CC50CA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E7D20" w:rsidRDefault="00CE7D20" w:rsidP="00213B6F">
      <w:r>
        <w:separator/>
      </w:r>
    </w:p>
  </w:footnote>
  <w:footnote w:type="continuationSeparator" w:id="0">
    <w:p w:rsidR="00CE7D20" w:rsidRDefault="00CE7D20" w:rsidP="00213B6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5B4AF8"/>
    <w:multiLevelType w:val="hybridMultilevel"/>
    <w:tmpl w:val="AF1AF9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E60002D"/>
    <w:multiLevelType w:val="hybridMultilevel"/>
    <w:tmpl w:val="CDC212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675B8"/>
    <w:rsid w:val="000A27D9"/>
    <w:rsid w:val="000E45E0"/>
    <w:rsid w:val="00145D8C"/>
    <w:rsid w:val="001567CF"/>
    <w:rsid w:val="00193ADB"/>
    <w:rsid w:val="001C55AD"/>
    <w:rsid w:val="00213B6F"/>
    <w:rsid w:val="002318E2"/>
    <w:rsid w:val="002832E3"/>
    <w:rsid w:val="002D1E9B"/>
    <w:rsid w:val="002E3621"/>
    <w:rsid w:val="002F364E"/>
    <w:rsid w:val="003105B6"/>
    <w:rsid w:val="003B2F70"/>
    <w:rsid w:val="00485EC1"/>
    <w:rsid w:val="004B04D6"/>
    <w:rsid w:val="004D5626"/>
    <w:rsid w:val="004E6315"/>
    <w:rsid w:val="0054688E"/>
    <w:rsid w:val="006B69DA"/>
    <w:rsid w:val="006C5535"/>
    <w:rsid w:val="006C789E"/>
    <w:rsid w:val="006E1875"/>
    <w:rsid w:val="00805F8E"/>
    <w:rsid w:val="008D6C10"/>
    <w:rsid w:val="009742B8"/>
    <w:rsid w:val="00986145"/>
    <w:rsid w:val="00994979"/>
    <w:rsid w:val="00995AA9"/>
    <w:rsid w:val="009F74EC"/>
    <w:rsid w:val="00A277BE"/>
    <w:rsid w:val="00A37076"/>
    <w:rsid w:val="00A675B8"/>
    <w:rsid w:val="00B356DD"/>
    <w:rsid w:val="00BA578B"/>
    <w:rsid w:val="00C16048"/>
    <w:rsid w:val="00CB6A9E"/>
    <w:rsid w:val="00CC50CA"/>
    <w:rsid w:val="00CE618C"/>
    <w:rsid w:val="00CE7D20"/>
    <w:rsid w:val="00D45347"/>
    <w:rsid w:val="00D62635"/>
    <w:rsid w:val="00DB686E"/>
    <w:rsid w:val="00E246F5"/>
    <w:rsid w:val="00E63CFB"/>
    <w:rsid w:val="00F131E6"/>
    <w:rsid w:val="00F31D8B"/>
    <w:rsid w:val="00F349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77BE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99"/>
    <w:qFormat/>
    <w:rsid w:val="00805F8E"/>
    <w:rPr>
      <w:lang w:eastAsia="en-US"/>
    </w:rPr>
  </w:style>
  <w:style w:type="paragraph" w:styleId="NormalWeb">
    <w:name w:val="Normal (Web)"/>
    <w:basedOn w:val="Normal"/>
    <w:uiPriority w:val="99"/>
    <w:semiHidden/>
    <w:rsid w:val="000A27D9"/>
  </w:style>
  <w:style w:type="paragraph" w:styleId="Header">
    <w:name w:val="header"/>
    <w:basedOn w:val="Normal"/>
    <w:link w:val="HeaderChar"/>
    <w:uiPriority w:val="99"/>
    <w:rsid w:val="00213B6F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213B6F"/>
    <w:rPr>
      <w:rFonts w:ascii="Times New Roman" w:hAnsi="Times New Roman" w:cs="Times New Roman"/>
      <w:sz w:val="24"/>
      <w:szCs w:val="24"/>
      <w:lang w:eastAsia="ru-RU"/>
    </w:rPr>
  </w:style>
  <w:style w:type="paragraph" w:styleId="Footer">
    <w:name w:val="footer"/>
    <w:basedOn w:val="Normal"/>
    <w:link w:val="FooterChar"/>
    <w:uiPriority w:val="99"/>
    <w:rsid w:val="00213B6F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213B6F"/>
    <w:rPr>
      <w:rFonts w:ascii="Times New Roman" w:hAnsi="Times New Roman" w:cs="Times New Roman"/>
      <w:sz w:val="24"/>
      <w:szCs w:val="24"/>
      <w:lang w:eastAsia="ru-RU"/>
    </w:rPr>
  </w:style>
  <w:style w:type="paragraph" w:styleId="BalloonText">
    <w:name w:val="Balloon Text"/>
    <w:basedOn w:val="Normal"/>
    <w:link w:val="BalloonTextChar"/>
    <w:uiPriority w:val="99"/>
    <w:semiHidden/>
    <w:rsid w:val="00213B6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213B6F"/>
    <w:rPr>
      <w:rFonts w:ascii="Tahoma" w:hAnsi="Tahoma" w:cs="Tahoma"/>
      <w:sz w:val="16"/>
      <w:szCs w:val="16"/>
      <w:lang w:eastAsia="ru-RU"/>
    </w:rPr>
  </w:style>
  <w:style w:type="character" w:styleId="PageNumber">
    <w:name w:val="page number"/>
    <w:basedOn w:val="DefaultParagraphFont"/>
    <w:uiPriority w:val="99"/>
    <w:rsid w:val="00CC50CA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8103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122</TotalTime>
  <Pages>6</Pages>
  <Words>2341</Words>
  <Characters>13346</Characters>
  <Application>Microsoft Office Outlook</Application>
  <DocSecurity>0</DocSecurity>
  <Lines>0</Lines>
  <Paragraphs>0</Paragraphs>
  <ScaleCrop>false</ScaleCrop>
  <Company>SPecialiST RePack &amp; SanBuild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Customer</cp:lastModifiedBy>
  <cp:revision>26</cp:revision>
  <cp:lastPrinted>2019-05-15T13:17:00Z</cp:lastPrinted>
  <dcterms:created xsi:type="dcterms:W3CDTF">2014-06-02T06:28:00Z</dcterms:created>
  <dcterms:modified xsi:type="dcterms:W3CDTF">2019-11-23T06:31:00Z</dcterms:modified>
</cp:coreProperties>
</file>